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DE3E3" w14:textId="77777777" w:rsidR="00772E75" w:rsidRDefault="00772E75" w:rsidP="00772E75">
      <w:pPr>
        <w:tabs>
          <w:tab w:val="left" w:pos="3227"/>
        </w:tabs>
      </w:pPr>
    </w:p>
    <w:p w14:paraId="51D059C5" w14:textId="77777777" w:rsidR="00772E75" w:rsidRDefault="00772E75" w:rsidP="00772E75">
      <w:pPr>
        <w:tabs>
          <w:tab w:val="left" w:pos="3227"/>
        </w:tabs>
      </w:pPr>
    </w:p>
    <w:p w14:paraId="552E592A" w14:textId="631C5AB2" w:rsidR="00772E75" w:rsidRDefault="00772E75" w:rsidP="00772E75">
      <w:pPr>
        <w:tabs>
          <w:tab w:val="left" w:pos="3227"/>
        </w:tabs>
      </w:pPr>
      <w:bookmarkStart w:id="0" w:name="_GoBack"/>
      <w:bookmarkEnd w:id="0"/>
      <w:r>
        <w:t>First Violation Letter</w:t>
      </w:r>
    </w:p>
    <w:p w14:paraId="6E1F955E" w14:textId="77777777" w:rsidR="00772E75" w:rsidRDefault="00772E75" w:rsidP="00772E75">
      <w:pPr>
        <w:tabs>
          <w:tab w:val="left" w:pos="3227"/>
        </w:tabs>
      </w:pPr>
      <w:r>
        <w:t>[Place your health department logo here]</w:t>
      </w:r>
    </w:p>
    <w:p w14:paraId="4CB233AE" w14:textId="77777777" w:rsidR="00772E75" w:rsidRDefault="00772E75" w:rsidP="00772E75">
      <w:pPr>
        <w:tabs>
          <w:tab w:val="left" w:pos="3227"/>
        </w:tabs>
      </w:pPr>
      <w:r>
        <w:t>Date</w:t>
      </w:r>
    </w:p>
    <w:p w14:paraId="6B756FDA" w14:textId="77777777" w:rsidR="00772E75" w:rsidRDefault="00772E75" w:rsidP="00772E75">
      <w:pPr>
        <w:tabs>
          <w:tab w:val="left" w:pos="3227"/>
        </w:tabs>
      </w:pPr>
      <w:r>
        <w:t>Dear [Name]:</w:t>
      </w:r>
    </w:p>
    <w:p w14:paraId="1350EFA4" w14:textId="77777777" w:rsidR="00772E75" w:rsidRDefault="00772E75" w:rsidP="00772E75">
      <w:pPr>
        <w:tabs>
          <w:tab w:val="left" w:pos="3227"/>
        </w:tabs>
      </w:pPr>
      <w:r>
        <w:t>The Georgia Department of Public Health has investigated a complaint that your establishment has violated the Georgia Smokefree Air Act of 2005. During our investigation we found the following:</w:t>
      </w:r>
    </w:p>
    <w:p w14:paraId="23061A5B" w14:textId="77777777" w:rsidR="00772E75" w:rsidRDefault="00772E75" w:rsidP="00772E75">
      <w:pPr>
        <w:tabs>
          <w:tab w:val="left" w:pos="3227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2DDC3E" w14:textId="77777777" w:rsidR="00772E75" w:rsidRDefault="00772E75" w:rsidP="00772E75">
      <w:pPr>
        <w:tabs>
          <w:tab w:val="left" w:pos="3227"/>
        </w:tabs>
      </w:pPr>
      <w:r>
        <w:t>Based upon our findings, we are substantiating the complaint and conclude that you are in violation of the Georgia Smokefree Air Act of 2005.</w:t>
      </w:r>
    </w:p>
    <w:p w14:paraId="4666FF6E" w14:textId="77777777" w:rsidR="00772E75" w:rsidRDefault="00772E75" w:rsidP="00772E75">
      <w:pPr>
        <w:tabs>
          <w:tab w:val="left" w:pos="3227"/>
        </w:tabs>
      </w:pPr>
      <w:r>
        <w:t xml:space="preserve">In order to </w:t>
      </w:r>
      <w:proofErr w:type="gramStart"/>
      <w:r>
        <w:t>be in compliance with</w:t>
      </w:r>
      <w:proofErr w:type="gramEnd"/>
      <w:r>
        <w:t xml:space="preserve"> the law, the following corrective action is required:</w:t>
      </w:r>
    </w:p>
    <w:p w14:paraId="7861EEAE" w14:textId="77777777" w:rsidR="00772E75" w:rsidRDefault="00772E75" w:rsidP="00772E75">
      <w:pPr>
        <w:tabs>
          <w:tab w:val="left" w:pos="3227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0E939A" w14:textId="77777777" w:rsidR="00772E75" w:rsidRDefault="00772E75" w:rsidP="00772E75">
      <w:pPr>
        <w:tabs>
          <w:tab w:val="left" w:pos="3227"/>
        </w:tabs>
      </w:pPr>
      <w:r>
        <w:t>Continued non-compliance may result in fines and/or legal action and your business may be subject to injunctive relief.</w:t>
      </w:r>
    </w:p>
    <w:p w14:paraId="2A4167AB" w14:textId="77777777" w:rsidR="00772E75" w:rsidRDefault="00772E75" w:rsidP="00772E75">
      <w:pPr>
        <w:tabs>
          <w:tab w:val="left" w:pos="3227"/>
        </w:tabs>
      </w:pPr>
      <w:r>
        <w:t>If you have questions or concerns regarding this matter, feel free to contact our office at the number listed below.</w:t>
      </w:r>
    </w:p>
    <w:p w14:paraId="2A32D41A" w14:textId="77777777" w:rsidR="00772E75" w:rsidRDefault="00772E75" w:rsidP="00772E75">
      <w:pPr>
        <w:tabs>
          <w:tab w:val="left" w:pos="3227"/>
        </w:tabs>
      </w:pPr>
      <w:r>
        <w:t xml:space="preserve">Sincerely, </w:t>
      </w:r>
    </w:p>
    <w:p w14:paraId="7AFFC022" w14:textId="77777777" w:rsidR="00772E75" w:rsidRDefault="00772E75" w:rsidP="00772E75">
      <w:pPr>
        <w:tabs>
          <w:tab w:val="left" w:pos="3227"/>
        </w:tabs>
      </w:pPr>
    </w:p>
    <w:p w14:paraId="407ADEA0" w14:textId="77777777" w:rsidR="00772E75" w:rsidRDefault="00772E75" w:rsidP="00772E75">
      <w:pPr>
        <w:tabs>
          <w:tab w:val="left" w:pos="3227"/>
        </w:tabs>
      </w:pPr>
      <w:r>
        <w:t>Health Director</w:t>
      </w:r>
    </w:p>
    <w:p w14:paraId="44BB66C8" w14:textId="77777777" w:rsidR="00772E75" w:rsidRPr="00181125" w:rsidRDefault="00772E75" w:rsidP="00772E75">
      <w:pPr>
        <w:tabs>
          <w:tab w:val="left" w:pos="3227"/>
        </w:tabs>
      </w:pPr>
      <w:r>
        <w:t>Cc: City of [name</w:t>
      </w:r>
    </w:p>
    <w:p w14:paraId="6BF2F584" w14:textId="77777777" w:rsidR="00D4328C" w:rsidRDefault="00D4328C" w:rsidP="000F0AFD">
      <w:pPr>
        <w:spacing w:after="0" w:line="276" w:lineRule="auto"/>
        <w:jc w:val="center"/>
        <w:rPr>
          <w:rStyle w:val="Strong"/>
          <w:rFonts w:ascii="Arial" w:hAnsi="Arial" w:cs="Arial"/>
        </w:rPr>
      </w:pPr>
    </w:p>
    <w:p w14:paraId="59119000" w14:textId="77777777" w:rsidR="00E6174A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p w14:paraId="11CE3FCC" w14:textId="77777777" w:rsidR="00E6174A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p w14:paraId="307228E3" w14:textId="417248B6" w:rsidR="00E6174A" w:rsidRPr="00D4328C" w:rsidRDefault="00E6174A" w:rsidP="00D4328C">
      <w:pPr>
        <w:tabs>
          <w:tab w:val="left" w:pos="5040"/>
        </w:tabs>
        <w:spacing w:after="0" w:line="240" w:lineRule="auto"/>
        <w:rPr>
          <w:rFonts w:ascii="Arial" w:eastAsia="Calibri" w:hAnsi="Arial" w:cs="Arial"/>
        </w:rPr>
      </w:pPr>
    </w:p>
    <w:sectPr w:rsidR="00E6174A" w:rsidRPr="00D4328C" w:rsidSect="00CA7A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79A3A" w14:textId="77777777" w:rsidR="00A87615" w:rsidRDefault="00A87615" w:rsidP="000F3CFC">
      <w:pPr>
        <w:spacing w:after="0" w:line="240" w:lineRule="auto"/>
      </w:pPr>
      <w:r>
        <w:separator/>
      </w:r>
    </w:p>
  </w:endnote>
  <w:endnote w:type="continuationSeparator" w:id="0">
    <w:p w14:paraId="2EAEBAAC" w14:textId="77777777" w:rsidR="00A87615" w:rsidRDefault="00A87615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C078E" w14:textId="77777777" w:rsidR="006B331B" w:rsidRDefault="006B3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7E5A8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2EBBCAE" wp14:editId="38B23DD9">
          <wp:extent cx="4672584" cy="3870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D7B7E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23058DD5" wp14:editId="271EF4EE">
          <wp:extent cx="4672584" cy="3870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AF2BC" w14:textId="77777777" w:rsidR="00A87615" w:rsidRDefault="00A87615" w:rsidP="000F3CFC">
      <w:pPr>
        <w:spacing w:after="0" w:line="240" w:lineRule="auto"/>
      </w:pPr>
      <w:r>
        <w:separator/>
      </w:r>
    </w:p>
  </w:footnote>
  <w:footnote w:type="continuationSeparator" w:id="0">
    <w:p w14:paraId="017BDDFD" w14:textId="77777777" w:rsidR="00A87615" w:rsidRDefault="00A87615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E01DD" w14:textId="77777777" w:rsidR="006B331B" w:rsidRDefault="006B3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7B32C" w14:textId="77777777" w:rsidR="000F0AFD" w:rsidRPr="00D4328C" w:rsidRDefault="000F0AFD">
    <w:pPr>
      <w:pStyle w:val="Header"/>
      <w:rPr>
        <w:rFonts w:ascii="Arial" w:hAnsi="Arial" w:cs="Arial"/>
        <w:sz w:val="16"/>
        <w:szCs w:val="16"/>
      </w:rPr>
    </w:pPr>
    <w:r w:rsidRPr="00D4328C">
      <w:rPr>
        <w:rFonts w:ascii="Arial" w:hAnsi="Arial" w:cs="Arial"/>
        <w:sz w:val="16"/>
        <w:szCs w:val="16"/>
      </w:rPr>
      <w:tab/>
    </w:r>
    <w:r w:rsidRPr="00D4328C"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-1817797260"/>
        <w:docPartObj>
          <w:docPartGallery w:val="Page Numbers (Top of Page)"/>
          <w:docPartUnique/>
        </w:docPartObj>
      </w:sdtPr>
      <w:sdtEndPr/>
      <w:sdtContent>
        <w:r w:rsidRPr="00D4328C">
          <w:rPr>
            <w:rFonts w:ascii="Arial" w:hAnsi="Arial" w:cs="Arial"/>
            <w:sz w:val="16"/>
            <w:szCs w:val="16"/>
          </w:rPr>
          <w:t xml:space="preserve">Page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PAGE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  <w:r w:rsidRPr="00D4328C">
          <w:rPr>
            <w:rFonts w:ascii="Arial" w:hAnsi="Arial" w:cs="Arial"/>
            <w:sz w:val="16"/>
            <w:szCs w:val="16"/>
          </w:rPr>
          <w:t xml:space="preserve"> of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NUMPAGES 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</w:sdtContent>
    </w:sdt>
  </w:p>
  <w:p w14:paraId="2AC19599" w14:textId="77777777" w:rsidR="00D248AF" w:rsidRDefault="00D24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2802A" w14:textId="77777777" w:rsidR="00F548D8" w:rsidRDefault="006B331B">
    <w:pPr>
      <w:pStyle w:val="Header"/>
    </w:pPr>
    <w:r>
      <w:rPr>
        <w:noProof/>
      </w:rPr>
      <w:drawing>
        <wp:inline distT="0" distB="0" distL="0" distR="0" wp14:anchorId="28FB711F" wp14:editId="512F6A15">
          <wp:extent cx="5943600" cy="1079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93A8F"/>
    <w:multiLevelType w:val="hybridMultilevel"/>
    <w:tmpl w:val="A3BC1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C344BE"/>
    <w:multiLevelType w:val="hybridMultilevel"/>
    <w:tmpl w:val="FFC2506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2" w15:restartNumberingAfterBreak="0">
    <w:nsid w:val="1F5C4DE0"/>
    <w:multiLevelType w:val="hybridMultilevel"/>
    <w:tmpl w:val="FEE4FE24"/>
    <w:lvl w:ilvl="0" w:tplc="7062CAA8">
      <w:start w:val="1"/>
      <w:numFmt w:val="bullet"/>
      <w:suff w:val="space"/>
      <w:lvlText w:val=""/>
      <w:lvlJc w:val="left"/>
      <w:pPr>
        <w:ind w:left="86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qgUANg4U1SwAAAA="/>
  </w:docVars>
  <w:rsids>
    <w:rsidRoot w:val="00CA7AF3"/>
    <w:rsid w:val="00084165"/>
    <w:rsid w:val="000E5A72"/>
    <w:rsid w:val="000F0AFD"/>
    <w:rsid w:val="000F3CFC"/>
    <w:rsid w:val="0018365B"/>
    <w:rsid w:val="00187287"/>
    <w:rsid w:val="0019558F"/>
    <w:rsid w:val="002B102F"/>
    <w:rsid w:val="0031387E"/>
    <w:rsid w:val="0036544D"/>
    <w:rsid w:val="00412842"/>
    <w:rsid w:val="005A2184"/>
    <w:rsid w:val="005B1067"/>
    <w:rsid w:val="006B331B"/>
    <w:rsid w:val="00772E75"/>
    <w:rsid w:val="007A6E5E"/>
    <w:rsid w:val="007E208A"/>
    <w:rsid w:val="008036B3"/>
    <w:rsid w:val="00945BE5"/>
    <w:rsid w:val="00A048AE"/>
    <w:rsid w:val="00A87615"/>
    <w:rsid w:val="00AB4D50"/>
    <w:rsid w:val="00B52E24"/>
    <w:rsid w:val="00CA7AF3"/>
    <w:rsid w:val="00D248AF"/>
    <w:rsid w:val="00D4328C"/>
    <w:rsid w:val="00D72184"/>
    <w:rsid w:val="00D86854"/>
    <w:rsid w:val="00DA3D07"/>
    <w:rsid w:val="00DB7022"/>
    <w:rsid w:val="00E222CA"/>
    <w:rsid w:val="00E455BE"/>
    <w:rsid w:val="00E6174A"/>
    <w:rsid w:val="00EB0FBA"/>
    <w:rsid w:val="00EB64AE"/>
    <w:rsid w:val="00F548D8"/>
    <w:rsid w:val="00F6133A"/>
    <w:rsid w:val="00F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63466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AF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0F0AFD"/>
    <w:rPr>
      <w:color w:val="0563C1"/>
      <w:u w:val="single"/>
    </w:rPr>
  </w:style>
  <w:style w:type="character" w:styleId="Strong">
    <w:name w:val="Strong"/>
    <w:uiPriority w:val="22"/>
    <w:qFormat/>
    <w:rsid w:val="000F0AFD"/>
    <w:rPr>
      <w:b/>
      <w:b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0F0A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0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74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4A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A98E4D529C14AB2AB7BD858EBEEC0" ma:contentTypeVersion="5" ma:contentTypeDescription="Create a new document." ma:contentTypeScope="" ma:versionID="7289189bf7bbe0e78426d9e8ed28a1ea">
  <xsd:schema xmlns:xsd="http://www.w3.org/2001/XMLSchema" xmlns:xs="http://www.w3.org/2001/XMLSchema" xmlns:p="http://schemas.microsoft.com/office/2006/metadata/properties" xmlns:ns2="1c0417ab-d2e7-45cd-8a5a-511ee909dc1a" xmlns:ns3="6b0fd317-a64e-44a5-b684-db16becee6d3" targetNamespace="http://schemas.microsoft.com/office/2006/metadata/properties" ma:root="true" ma:fieldsID="7c482806dd58ab31069ceb511bf1149f" ns2:_="" ns3:_="">
    <xsd:import namespace="1c0417ab-d2e7-45cd-8a5a-511ee909dc1a"/>
    <xsd:import namespace="6b0fd317-a64e-44a5-b684-db16becee6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417ab-d2e7-45cd-8a5a-511ee909dc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fd317-a64e-44a5-b684-db16becee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nillable="true" ma:displayName="Category" ma:format="Dropdown" ma:internalName="Category">
      <xsd:simpleType>
        <xsd:restriction base="dms:Choice">
          <xsd:enumeration value="Gateway Post"/>
          <xsd:enumeration value="Telehealth"/>
          <xsd:enumeration value="Time &amp; Labor"/>
          <xsd:enumeration value="T &amp; L Absence Mgmt Employee Self Service"/>
          <xsd:enumeration value="T &amp; L Absence Mgmt Manager Self Service"/>
          <xsd:enumeration value="T &amp; L HOURLY &amp; NON-EXEMPT Employee Self Service"/>
          <xsd:enumeration value="T &amp; L EXEMPT Employee Self Service"/>
          <xsd:enumeration value="T &amp; L MANAGER Self Service"/>
          <xsd:enumeration value="Training &amp; Development"/>
          <xsd:enumeration value="Travel &amp; Expens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c0417ab-d2e7-45cd-8a5a-511ee909dc1a">
      <UserInfo>
        <DisplayName>Coleman, Charnessa</DisplayName>
        <AccountId>4690</AccountId>
        <AccountType/>
      </UserInfo>
      <UserInfo>
        <DisplayName>DPH-capitolfitness</DisplayName>
        <AccountId>984</AccountId>
        <AccountType/>
      </UserInfo>
      <UserInfo>
        <DisplayName>Clifton, Tonia</DisplayName>
        <AccountId>1452</AccountId>
        <AccountType/>
      </UserInfo>
    </SharedWithUsers>
    <Category xmlns="6b0fd317-a64e-44a5-b684-db16becee6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2B2EE-5397-4D9C-A7E8-CADC177845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57E5B2-A2EB-40F2-88F7-B9DD4F403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0417ab-d2e7-45cd-8a5a-511ee909dc1a"/>
    <ds:schemaRef ds:uri="6b0fd317-a64e-44a5-b684-db16bece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683E8D-9D49-406B-BBCE-EB1FB614E474}">
  <ds:schemaRefs>
    <ds:schemaRef ds:uri="http://schemas.microsoft.com/office/2006/metadata/properties"/>
    <ds:schemaRef ds:uri="http://schemas.microsoft.com/office/infopath/2007/PartnerControls"/>
    <ds:schemaRef ds:uri="1c0417ab-d2e7-45cd-8a5a-511ee909dc1a"/>
    <ds:schemaRef ds:uri="6b0fd317-a64e-44a5-b684-db16becee6d3"/>
  </ds:schemaRefs>
</ds:datastoreItem>
</file>

<file path=customXml/itemProps4.xml><?xml version="1.0" encoding="utf-8"?>
<ds:datastoreItem xmlns:ds="http://schemas.openxmlformats.org/officeDocument/2006/customXml" ds:itemID="{CA78E76D-DC31-4724-8833-74CCE508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</Template>
  <TotalTime>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DPH Letterhead</dc:title>
  <dc:subject/>
  <dc:creator>Beasley, Tammy</dc:creator>
  <cp:keywords/>
  <dc:description/>
  <cp:lastModifiedBy>Marshall, Kourtney</cp:lastModifiedBy>
  <cp:revision>2</cp:revision>
  <cp:lastPrinted>2019-03-04T19:05:00Z</cp:lastPrinted>
  <dcterms:created xsi:type="dcterms:W3CDTF">2020-04-28T20:17:00Z</dcterms:created>
  <dcterms:modified xsi:type="dcterms:W3CDTF">2020-04-28T20:17:00Z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0x01010003BA98E4D529C14AB2AB7BD858EBEEC0</vt:lpwstr>
  </property>
</Properties>
</file>