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2F584" w14:textId="55E33D59" w:rsidR="00D4328C" w:rsidRDefault="00D4328C" w:rsidP="000F0AFD">
      <w:pPr>
        <w:spacing w:after="0" w:line="276" w:lineRule="auto"/>
        <w:jc w:val="center"/>
        <w:rPr>
          <w:rStyle w:val="Strong"/>
          <w:rFonts w:ascii="Arial" w:hAnsi="Arial" w:cs="Arial"/>
        </w:rPr>
      </w:pPr>
    </w:p>
    <w:p w14:paraId="10DC741C" w14:textId="77777777" w:rsidR="006771CF" w:rsidRDefault="006771CF" w:rsidP="006771CF">
      <w:pPr>
        <w:tabs>
          <w:tab w:val="left" w:pos="3227"/>
        </w:tabs>
      </w:pPr>
      <w:r>
        <w:t>ACKNOWLEDGEMENT OF COMPLAINT</w:t>
      </w:r>
    </w:p>
    <w:p w14:paraId="745F2272" w14:textId="77777777" w:rsidR="006771CF" w:rsidRDefault="006771CF" w:rsidP="006771CF">
      <w:pPr>
        <w:tabs>
          <w:tab w:val="left" w:pos="3227"/>
        </w:tabs>
      </w:pPr>
    </w:p>
    <w:p w14:paraId="00B96C2D" w14:textId="77777777" w:rsidR="006771CF" w:rsidRDefault="006771CF" w:rsidP="006771CF">
      <w:pPr>
        <w:tabs>
          <w:tab w:val="left" w:pos="3227"/>
        </w:tabs>
      </w:pPr>
      <w:r>
        <w:t>Date</w:t>
      </w:r>
    </w:p>
    <w:p w14:paraId="64779818" w14:textId="77777777" w:rsidR="006771CF" w:rsidRDefault="006771CF" w:rsidP="006771CF">
      <w:pPr>
        <w:tabs>
          <w:tab w:val="left" w:pos="3227"/>
        </w:tabs>
      </w:pPr>
    </w:p>
    <w:p w14:paraId="5B12AED4" w14:textId="77777777" w:rsidR="006771CF" w:rsidRDefault="006771CF" w:rsidP="006771CF">
      <w:pPr>
        <w:tabs>
          <w:tab w:val="left" w:pos="3227"/>
        </w:tabs>
      </w:pPr>
      <w:r>
        <w:t>Name</w:t>
      </w:r>
    </w:p>
    <w:p w14:paraId="76C9E5B6" w14:textId="77777777" w:rsidR="006771CF" w:rsidRDefault="006771CF" w:rsidP="006771CF">
      <w:pPr>
        <w:tabs>
          <w:tab w:val="left" w:pos="3227"/>
        </w:tabs>
      </w:pPr>
      <w:r>
        <w:t>Address</w:t>
      </w:r>
    </w:p>
    <w:p w14:paraId="3A7E6A22" w14:textId="77777777" w:rsidR="006771CF" w:rsidRDefault="006771CF" w:rsidP="006771CF">
      <w:pPr>
        <w:tabs>
          <w:tab w:val="left" w:pos="3227"/>
        </w:tabs>
      </w:pPr>
      <w:r>
        <w:t>Dear [name of complainant]:</w:t>
      </w:r>
    </w:p>
    <w:p w14:paraId="70FFD95E" w14:textId="29E325C0" w:rsidR="006771CF" w:rsidRDefault="006771CF" w:rsidP="006771CF">
      <w:pPr>
        <w:tabs>
          <w:tab w:val="left" w:pos="3227"/>
        </w:tabs>
      </w:pPr>
      <w:r>
        <w:t xml:space="preserve">Thank you for your support of the </w:t>
      </w:r>
      <w:proofErr w:type="spellStart"/>
      <w:r>
        <w:t>Georiga</w:t>
      </w:r>
      <w:proofErr w:type="spellEnd"/>
      <w:r>
        <w:t xml:space="preserve"> </w:t>
      </w:r>
      <w:proofErr w:type="spellStart"/>
      <w:r>
        <w:t>Smokefree</w:t>
      </w:r>
      <w:proofErr w:type="spellEnd"/>
      <w:r>
        <w:t xml:space="preserve"> Air Act of 2005.  The Act prohibiting smoking in most public places, including restaurants that serve minors under the age of 18, (code section 31-12A-6-9A) went into effect on July 1, 2005.</w:t>
      </w:r>
    </w:p>
    <w:p w14:paraId="7B8DF5F9" w14:textId="0A2C0F65" w:rsidR="006771CF" w:rsidRDefault="006771CF" w:rsidP="005D0BB9">
      <w:pPr>
        <w:tabs>
          <w:tab w:val="left" w:pos="3227"/>
        </w:tabs>
      </w:pPr>
      <w:r>
        <w:t>The complaint form detailing the information you provided has been completed and will be forwarded to the [Health District Name].    The  [restaurant/business] will receive a Notice of Complaint from the Health District along with, The Georgia Smokefree Air Act of 2005: A Guide for Business Owners and Employers, to assist in addressing existing or potential compliance issues.  Further action will be taken if the business fails to comply with the law.</w:t>
      </w:r>
    </w:p>
    <w:p w14:paraId="1121E0DF" w14:textId="57574498" w:rsidR="006771CF" w:rsidRDefault="006771CF" w:rsidP="006771CF">
      <w:pPr>
        <w:tabs>
          <w:tab w:val="left" w:pos="3227"/>
        </w:tabs>
      </w:pPr>
      <w:r>
        <w:t xml:space="preserve">Please visit our website: www.livehealthygeorgia.org and click on Georgia Smokefree Air Act for more information pertaining to the law and the Georgia Quit Line. </w:t>
      </w:r>
    </w:p>
    <w:p w14:paraId="679586DE" w14:textId="49EF702E" w:rsidR="006771CF" w:rsidRDefault="006771CF" w:rsidP="006771CF">
      <w:pPr>
        <w:tabs>
          <w:tab w:val="left" w:pos="3227"/>
        </w:tabs>
      </w:pPr>
      <w:r>
        <w:t xml:space="preserve">Again, thank you for your support of the Smokefree Air Act of 2005.  </w:t>
      </w:r>
      <w:bookmarkStart w:id="0" w:name="_GoBack"/>
      <w:bookmarkEnd w:id="0"/>
    </w:p>
    <w:p w14:paraId="6E63DCBF" w14:textId="77777777" w:rsidR="006771CF" w:rsidRDefault="006771CF" w:rsidP="006771CF">
      <w:pPr>
        <w:tabs>
          <w:tab w:val="left" w:pos="3227"/>
        </w:tabs>
      </w:pPr>
      <w:r>
        <w:t>Sincerely,</w:t>
      </w:r>
    </w:p>
    <w:p w14:paraId="09B571D3" w14:textId="77777777" w:rsidR="006771CF" w:rsidRDefault="006771CF" w:rsidP="000F0AFD">
      <w:pPr>
        <w:spacing w:after="0" w:line="276" w:lineRule="auto"/>
        <w:jc w:val="center"/>
        <w:rPr>
          <w:rStyle w:val="Strong"/>
          <w:rFonts w:ascii="Arial" w:hAnsi="Arial" w:cs="Arial"/>
        </w:rPr>
      </w:pPr>
    </w:p>
    <w:p w14:paraId="59119000" w14:textId="77777777" w:rsidR="00E6174A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p w14:paraId="11CE3FCC" w14:textId="77777777" w:rsidR="00E6174A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p w14:paraId="307228E3" w14:textId="417248B6" w:rsidR="00E6174A" w:rsidRPr="00D4328C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sectPr w:rsidR="00E6174A" w:rsidRPr="00D4328C" w:rsidSect="00CA7A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B27C3" w14:textId="77777777" w:rsidR="00A347E1" w:rsidRDefault="00A347E1" w:rsidP="000F3CFC">
      <w:pPr>
        <w:spacing w:after="0" w:line="240" w:lineRule="auto"/>
      </w:pPr>
      <w:r>
        <w:separator/>
      </w:r>
    </w:p>
  </w:endnote>
  <w:endnote w:type="continuationSeparator" w:id="0">
    <w:p w14:paraId="47E5E04E" w14:textId="77777777" w:rsidR="00A347E1" w:rsidRDefault="00A347E1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C078E" w14:textId="77777777" w:rsidR="006B331B" w:rsidRDefault="006B3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7E5A8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2EBBCAE" wp14:editId="38B23DD9">
          <wp:extent cx="4672584" cy="3870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D7B7E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23058DD5" wp14:editId="271EF4EE">
          <wp:extent cx="4672584" cy="3870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07D0C" w14:textId="77777777" w:rsidR="00A347E1" w:rsidRDefault="00A347E1" w:rsidP="000F3CFC">
      <w:pPr>
        <w:spacing w:after="0" w:line="240" w:lineRule="auto"/>
      </w:pPr>
      <w:r>
        <w:separator/>
      </w:r>
    </w:p>
  </w:footnote>
  <w:footnote w:type="continuationSeparator" w:id="0">
    <w:p w14:paraId="33D22561" w14:textId="77777777" w:rsidR="00A347E1" w:rsidRDefault="00A347E1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E01DD" w14:textId="77777777" w:rsidR="006B331B" w:rsidRDefault="006B3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7B32C" w14:textId="77777777" w:rsidR="000F0AFD" w:rsidRPr="00D4328C" w:rsidRDefault="000F0AFD">
    <w:pPr>
      <w:pStyle w:val="Header"/>
      <w:rPr>
        <w:rFonts w:ascii="Arial" w:hAnsi="Arial" w:cs="Arial"/>
        <w:sz w:val="16"/>
        <w:szCs w:val="16"/>
      </w:rPr>
    </w:pPr>
    <w:r w:rsidRPr="00D4328C">
      <w:rPr>
        <w:rFonts w:ascii="Arial" w:hAnsi="Arial" w:cs="Arial"/>
        <w:sz w:val="16"/>
        <w:szCs w:val="16"/>
      </w:rPr>
      <w:tab/>
    </w:r>
    <w:r w:rsidRPr="00D4328C"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-1817797260"/>
        <w:docPartObj>
          <w:docPartGallery w:val="Page Numbers (Top of Page)"/>
          <w:docPartUnique/>
        </w:docPartObj>
      </w:sdtPr>
      <w:sdtEndPr/>
      <w:sdtContent>
        <w:r w:rsidRPr="00D4328C">
          <w:rPr>
            <w:rFonts w:ascii="Arial" w:hAnsi="Arial" w:cs="Arial"/>
            <w:sz w:val="16"/>
            <w:szCs w:val="16"/>
          </w:rPr>
          <w:t xml:space="preserve">Page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PAGE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  <w:r w:rsidRPr="00D4328C">
          <w:rPr>
            <w:rFonts w:ascii="Arial" w:hAnsi="Arial" w:cs="Arial"/>
            <w:sz w:val="16"/>
            <w:szCs w:val="16"/>
          </w:rPr>
          <w:t xml:space="preserve"> of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NUMPAGES 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</w:sdtContent>
    </w:sdt>
  </w:p>
  <w:p w14:paraId="2AC19599" w14:textId="77777777" w:rsidR="00D248AF" w:rsidRDefault="00D24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2802A" w14:textId="77777777" w:rsidR="00F548D8" w:rsidRDefault="006B331B">
    <w:pPr>
      <w:pStyle w:val="Header"/>
    </w:pPr>
    <w:r>
      <w:rPr>
        <w:noProof/>
      </w:rPr>
      <w:drawing>
        <wp:inline distT="0" distB="0" distL="0" distR="0" wp14:anchorId="28FB711F" wp14:editId="512F6A15">
          <wp:extent cx="5943600" cy="1079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3A8F"/>
    <w:multiLevelType w:val="hybridMultilevel"/>
    <w:tmpl w:val="A3BC1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C344BE"/>
    <w:multiLevelType w:val="hybridMultilevel"/>
    <w:tmpl w:val="FFC2506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" w15:restartNumberingAfterBreak="0">
    <w:nsid w:val="1F5C4DE0"/>
    <w:multiLevelType w:val="hybridMultilevel"/>
    <w:tmpl w:val="FEE4FE24"/>
    <w:lvl w:ilvl="0" w:tplc="7062CAA8">
      <w:start w:val="1"/>
      <w:numFmt w:val="bullet"/>
      <w:suff w:val="space"/>
      <w:lvlText w:val=""/>
      <w:lvlJc w:val="left"/>
      <w:pPr>
        <w:ind w:left="86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qgUANg4U1SwAAAA="/>
  </w:docVars>
  <w:rsids>
    <w:rsidRoot w:val="00CA7AF3"/>
    <w:rsid w:val="00084165"/>
    <w:rsid w:val="000E5A72"/>
    <w:rsid w:val="000F0AFD"/>
    <w:rsid w:val="000F3CFC"/>
    <w:rsid w:val="0018365B"/>
    <w:rsid w:val="00187287"/>
    <w:rsid w:val="0019558F"/>
    <w:rsid w:val="002B102F"/>
    <w:rsid w:val="0031387E"/>
    <w:rsid w:val="0036544D"/>
    <w:rsid w:val="00412842"/>
    <w:rsid w:val="005A2184"/>
    <w:rsid w:val="005B1067"/>
    <w:rsid w:val="005D0BB9"/>
    <w:rsid w:val="006771CF"/>
    <w:rsid w:val="00696BA2"/>
    <w:rsid w:val="006B331B"/>
    <w:rsid w:val="007A6E5E"/>
    <w:rsid w:val="007E208A"/>
    <w:rsid w:val="008036B3"/>
    <w:rsid w:val="00945BE5"/>
    <w:rsid w:val="00A048AE"/>
    <w:rsid w:val="00A347E1"/>
    <w:rsid w:val="00AB4D50"/>
    <w:rsid w:val="00B52E24"/>
    <w:rsid w:val="00CA7AF3"/>
    <w:rsid w:val="00D248AF"/>
    <w:rsid w:val="00D4328C"/>
    <w:rsid w:val="00D72184"/>
    <w:rsid w:val="00D86854"/>
    <w:rsid w:val="00DA3D07"/>
    <w:rsid w:val="00DB7022"/>
    <w:rsid w:val="00E222CA"/>
    <w:rsid w:val="00E455BE"/>
    <w:rsid w:val="00E6174A"/>
    <w:rsid w:val="00EB0FBA"/>
    <w:rsid w:val="00EB64AE"/>
    <w:rsid w:val="00F548D8"/>
    <w:rsid w:val="00F6133A"/>
    <w:rsid w:val="00F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63466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AF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0F0AFD"/>
    <w:rPr>
      <w:color w:val="0563C1"/>
      <w:u w:val="single"/>
    </w:rPr>
  </w:style>
  <w:style w:type="character" w:styleId="Strong">
    <w:name w:val="Strong"/>
    <w:uiPriority w:val="22"/>
    <w:qFormat/>
    <w:rsid w:val="000F0AFD"/>
    <w:rPr>
      <w:b/>
      <w:b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0F0A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0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74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4A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A98E4D529C14AB2AB7BD858EBEEC0" ma:contentTypeVersion="5" ma:contentTypeDescription="Create a new document." ma:contentTypeScope="" ma:versionID="7289189bf7bbe0e78426d9e8ed28a1ea">
  <xsd:schema xmlns:xsd="http://www.w3.org/2001/XMLSchema" xmlns:xs="http://www.w3.org/2001/XMLSchema" xmlns:p="http://schemas.microsoft.com/office/2006/metadata/properties" xmlns:ns2="1c0417ab-d2e7-45cd-8a5a-511ee909dc1a" xmlns:ns3="6b0fd317-a64e-44a5-b684-db16becee6d3" targetNamespace="http://schemas.microsoft.com/office/2006/metadata/properties" ma:root="true" ma:fieldsID="7c482806dd58ab31069ceb511bf1149f" ns2:_="" ns3:_="">
    <xsd:import namespace="1c0417ab-d2e7-45cd-8a5a-511ee909dc1a"/>
    <xsd:import namespace="6b0fd317-a64e-44a5-b684-db16becee6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417ab-d2e7-45cd-8a5a-511ee909dc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fd317-a64e-44a5-b684-db16becee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nillable="true" ma:displayName="Category" ma:format="Dropdown" ma:internalName="Category">
      <xsd:simpleType>
        <xsd:restriction base="dms:Choice">
          <xsd:enumeration value="Gateway Post"/>
          <xsd:enumeration value="Telehealth"/>
          <xsd:enumeration value="Time &amp; Labor"/>
          <xsd:enumeration value="T &amp; L Absence Mgmt Employee Self Service"/>
          <xsd:enumeration value="T &amp; L Absence Mgmt Manager Self Service"/>
          <xsd:enumeration value="T &amp; L HOURLY &amp; NON-EXEMPT Employee Self Service"/>
          <xsd:enumeration value="T &amp; L EXEMPT Employee Self Service"/>
          <xsd:enumeration value="T &amp; L MANAGER Self Service"/>
          <xsd:enumeration value="Training &amp; Development"/>
          <xsd:enumeration value="Travel &amp; Expens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c0417ab-d2e7-45cd-8a5a-511ee909dc1a">
      <UserInfo>
        <DisplayName>Coleman, Charnessa</DisplayName>
        <AccountId>4690</AccountId>
        <AccountType/>
      </UserInfo>
      <UserInfo>
        <DisplayName>DPH-capitolfitness</DisplayName>
        <AccountId>984</AccountId>
        <AccountType/>
      </UserInfo>
      <UserInfo>
        <DisplayName>Clifton, Tonia</DisplayName>
        <AccountId>1452</AccountId>
        <AccountType/>
      </UserInfo>
    </SharedWithUsers>
    <Category xmlns="6b0fd317-a64e-44a5-b684-db16becee6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7E5B2-A2EB-40F2-88F7-B9DD4F403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0417ab-d2e7-45cd-8a5a-511ee909dc1a"/>
    <ds:schemaRef ds:uri="6b0fd317-a64e-44a5-b684-db16bece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D2B2EE-5397-4D9C-A7E8-CADC177845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83E8D-9D49-406B-BBCE-EB1FB614E474}">
  <ds:schemaRefs>
    <ds:schemaRef ds:uri="http://schemas.microsoft.com/office/2006/metadata/properties"/>
    <ds:schemaRef ds:uri="http://schemas.microsoft.com/office/infopath/2007/PartnerControls"/>
    <ds:schemaRef ds:uri="1c0417ab-d2e7-45cd-8a5a-511ee909dc1a"/>
    <ds:schemaRef ds:uri="6b0fd317-a64e-44a5-b684-db16becee6d3"/>
  </ds:schemaRefs>
</ds:datastoreItem>
</file>

<file path=customXml/itemProps4.xml><?xml version="1.0" encoding="utf-8"?>
<ds:datastoreItem xmlns:ds="http://schemas.openxmlformats.org/officeDocument/2006/customXml" ds:itemID="{E67FD9F5-E90D-4D32-9B4D-6E40F6CCB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</Template>
  <TotalTime>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DPH Letterhead</dc:title>
  <dc:subject/>
  <dc:creator>Beasley, Tammy</dc:creator>
  <cp:keywords/>
  <dc:description/>
  <cp:lastModifiedBy>Wright, Alesha</cp:lastModifiedBy>
  <cp:revision>3</cp:revision>
  <cp:lastPrinted>2019-03-04T19:05:00Z</cp:lastPrinted>
  <dcterms:created xsi:type="dcterms:W3CDTF">2020-04-28T21:09:00Z</dcterms:created>
  <dcterms:modified xsi:type="dcterms:W3CDTF">2020-08-10T14:04:00Z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0x01010003BA98E4D529C14AB2AB7BD858EBEEC0</vt:lpwstr>
  </property>
</Properties>
</file>