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2F584" w14:textId="77777777" w:rsidR="00D4328C" w:rsidRDefault="00D4328C" w:rsidP="000F0AFD">
      <w:pPr>
        <w:spacing w:after="0" w:line="276" w:lineRule="auto"/>
        <w:jc w:val="center"/>
        <w:rPr>
          <w:rStyle w:val="Strong"/>
          <w:rFonts w:ascii="Arial" w:hAnsi="Arial" w:cs="Arial"/>
        </w:rPr>
      </w:pPr>
    </w:p>
    <w:p w14:paraId="4938CBAE" w14:textId="77777777" w:rsidR="00666887" w:rsidRPr="00666887" w:rsidRDefault="00666887" w:rsidP="00666887">
      <w:pPr>
        <w:spacing w:after="0" w:line="240" w:lineRule="auto"/>
        <w:jc w:val="center"/>
        <w:rPr>
          <w:rFonts w:ascii="Times New Roman" w:eastAsia="Calibri" w:hAnsi="Times New Roman"/>
          <w:b/>
          <w:sz w:val="36"/>
          <w:szCs w:val="36"/>
        </w:rPr>
      </w:pPr>
      <w:r w:rsidRPr="00666887">
        <w:rPr>
          <w:rFonts w:ascii="Times New Roman" w:eastAsia="Calibri" w:hAnsi="Times New Roman"/>
          <w:b/>
          <w:color w:val="002060"/>
          <w:sz w:val="36"/>
          <w:szCs w:val="36"/>
        </w:rPr>
        <w:t>Georgia Working on Health</w:t>
      </w:r>
    </w:p>
    <w:p w14:paraId="22EABC89" w14:textId="77777777" w:rsidR="00666887" w:rsidRPr="00666887" w:rsidRDefault="00666887" w:rsidP="00666887">
      <w:pPr>
        <w:spacing w:after="0" w:line="240" w:lineRule="auto"/>
        <w:jc w:val="center"/>
        <w:rPr>
          <w:rFonts w:ascii="Times New Roman" w:eastAsia="Calibri" w:hAnsi="Times New Roman"/>
          <w:b/>
          <w:sz w:val="28"/>
          <w:szCs w:val="28"/>
        </w:rPr>
      </w:pPr>
      <w:r w:rsidRPr="00666887">
        <w:rPr>
          <w:rFonts w:ascii="Times New Roman" w:eastAsia="Calibri" w:hAnsi="Times New Roman"/>
          <w:b/>
          <w:sz w:val="28"/>
          <w:szCs w:val="28"/>
        </w:rPr>
        <w:t xml:space="preserve">Eat Live Healthy </w:t>
      </w:r>
    </w:p>
    <w:p w14:paraId="224FA3F2" w14:textId="77777777" w:rsidR="00666887" w:rsidRPr="00666887" w:rsidRDefault="00666887" w:rsidP="00666887">
      <w:pPr>
        <w:spacing w:after="0" w:line="240" w:lineRule="auto"/>
        <w:jc w:val="center"/>
        <w:rPr>
          <w:rFonts w:ascii="Times New Roman" w:eastAsia="Calibri" w:hAnsi="Times New Roman"/>
          <w:b/>
          <w:sz w:val="28"/>
          <w:szCs w:val="28"/>
        </w:rPr>
      </w:pPr>
      <w:r w:rsidRPr="00666887">
        <w:rPr>
          <w:rFonts w:ascii="Times New Roman" w:eastAsia="Calibri" w:hAnsi="Times New Roman"/>
          <w:b/>
          <w:sz w:val="28"/>
          <w:szCs w:val="28"/>
        </w:rPr>
        <w:t>Nutrition Policies</w:t>
      </w:r>
    </w:p>
    <w:p w14:paraId="64513C06" w14:textId="77777777" w:rsidR="00666887" w:rsidRPr="00666887" w:rsidRDefault="00666887" w:rsidP="00666887">
      <w:pPr>
        <w:spacing w:after="0" w:line="240" w:lineRule="auto"/>
        <w:rPr>
          <w:rFonts w:ascii="Times New Roman" w:eastAsia="Calibri" w:hAnsi="Times New Roman"/>
        </w:rPr>
      </w:pPr>
    </w:p>
    <w:p w14:paraId="1B78AC77" w14:textId="77777777" w:rsidR="00666887" w:rsidRPr="00666887" w:rsidRDefault="00666887" w:rsidP="00666887">
      <w:pPr>
        <w:spacing w:after="0" w:line="240" w:lineRule="auto"/>
        <w:rPr>
          <w:rFonts w:ascii="Times New Roman" w:eastAsia="Calibri" w:hAnsi="Times New Roman"/>
        </w:rPr>
      </w:pPr>
      <w:r w:rsidRPr="00666887">
        <w:rPr>
          <w:rFonts w:ascii="Times New Roman" w:eastAsia="Calibri" w:hAnsi="Times New Roman"/>
        </w:rPr>
        <w:t xml:space="preserve">Congratulations on your decision to support healthy eating in your workplace.  Although eating healthy and being active is an individual choice, the workplace environment can have a significant impact on </w:t>
      </w:r>
      <w:proofErr w:type="gramStart"/>
      <w:r w:rsidRPr="00666887">
        <w:rPr>
          <w:rFonts w:ascii="Times New Roman" w:eastAsia="Calibri" w:hAnsi="Times New Roman"/>
        </w:rPr>
        <w:t>health related</w:t>
      </w:r>
      <w:proofErr w:type="gramEnd"/>
      <w:r w:rsidRPr="00666887">
        <w:rPr>
          <w:rFonts w:ascii="Times New Roman" w:eastAsia="Calibri" w:hAnsi="Times New Roman"/>
        </w:rPr>
        <w:t xml:space="preserve"> behaviors. Your next step is to develop a written policy on nutrition at your workplace.</w:t>
      </w:r>
    </w:p>
    <w:p w14:paraId="7F7D157D" w14:textId="77777777" w:rsidR="00666887" w:rsidRPr="00666887" w:rsidRDefault="00666887" w:rsidP="00666887">
      <w:pPr>
        <w:spacing w:after="0" w:line="240" w:lineRule="auto"/>
        <w:rPr>
          <w:rFonts w:ascii="Times New Roman" w:eastAsia="Calibri" w:hAnsi="Times New Roman"/>
          <w:sz w:val="24"/>
          <w:szCs w:val="24"/>
        </w:rPr>
      </w:pPr>
    </w:p>
    <w:p w14:paraId="7CAE4874" w14:textId="77777777" w:rsidR="00666887" w:rsidRPr="00666887" w:rsidRDefault="00666887" w:rsidP="00666887">
      <w:pPr>
        <w:spacing w:after="120" w:line="240" w:lineRule="auto"/>
        <w:rPr>
          <w:rFonts w:ascii="Times New Roman" w:eastAsia="Calibri" w:hAnsi="Times New Roman"/>
          <w:b/>
          <w:color w:val="1F4E79"/>
          <w:sz w:val="24"/>
          <w:szCs w:val="24"/>
        </w:rPr>
      </w:pPr>
      <w:r w:rsidRPr="00666887">
        <w:rPr>
          <w:rFonts w:ascii="Times New Roman" w:eastAsia="Calibri" w:hAnsi="Times New Roman"/>
          <w:b/>
          <w:color w:val="1F4E79"/>
          <w:sz w:val="24"/>
          <w:szCs w:val="24"/>
        </w:rPr>
        <w:t>Why do you need written nutrition policies?</w:t>
      </w:r>
    </w:p>
    <w:p w14:paraId="451E87A5" w14:textId="77777777" w:rsidR="00666887" w:rsidRPr="00666887" w:rsidRDefault="00666887" w:rsidP="00666887">
      <w:pPr>
        <w:spacing w:after="0" w:line="240" w:lineRule="auto"/>
        <w:rPr>
          <w:rFonts w:ascii="Times New Roman" w:eastAsia="Calibri" w:hAnsi="Times New Roman"/>
        </w:rPr>
      </w:pPr>
      <w:r w:rsidRPr="00666887">
        <w:rPr>
          <w:rFonts w:ascii="Times New Roman" w:eastAsia="Calibri" w:hAnsi="Times New Roman"/>
        </w:rPr>
        <w:t xml:space="preserve">A worksite health policy is a set of statements around the specific health-related practices promoted within your organization.  Policies set direction, shape programming and establish expectations for your organizational leadership and staff members. Creating a policy is your organization’s commitment to operating in a certain way. Traditionally, a policy is developed first then used as the basis for establishing practices.  </w:t>
      </w:r>
    </w:p>
    <w:p w14:paraId="3F46A85F" w14:textId="77777777" w:rsidR="00666887" w:rsidRPr="00666887" w:rsidRDefault="00666887" w:rsidP="00666887">
      <w:pPr>
        <w:spacing w:after="0" w:line="240" w:lineRule="auto"/>
        <w:rPr>
          <w:rFonts w:ascii="Times New Roman" w:eastAsia="Calibri" w:hAnsi="Times New Roman"/>
        </w:rPr>
      </w:pPr>
    </w:p>
    <w:p w14:paraId="14B61FC7" w14:textId="77777777" w:rsidR="00666887" w:rsidRPr="00666887" w:rsidRDefault="00666887" w:rsidP="00666887">
      <w:pPr>
        <w:spacing w:after="0" w:line="240" w:lineRule="auto"/>
        <w:rPr>
          <w:rFonts w:ascii="Times New Roman" w:eastAsia="Calibri" w:hAnsi="Times New Roman"/>
        </w:rPr>
      </w:pPr>
      <w:r w:rsidRPr="00666887">
        <w:rPr>
          <w:rFonts w:ascii="Times New Roman" w:eastAsia="Calibri" w:hAnsi="Times New Roman"/>
        </w:rPr>
        <w:t xml:space="preserve">Policies are most effective when written; having a written policy will eliminate any confusion regarding the specifics of the policy.  Adopting a policy may be as simple as writing it and putting it in your organization’s handbook or it may require a bit more time. </w:t>
      </w:r>
    </w:p>
    <w:p w14:paraId="29EDD1E9" w14:textId="77777777" w:rsidR="00666887" w:rsidRPr="00666887" w:rsidRDefault="00666887" w:rsidP="00666887">
      <w:pPr>
        <w:spacing w:after="0" w:line="240" w:lineRule="auto"/>
        <w:rPr>
          <w:rFonts w:ascii="Times New Roman" w:eastAsia="Calibri" w:hAnsi="Times New Roman"/>
          <w:sz w:val="24"/>
          <w:szCs w:val="24"/>
        </w:rPr>
      </w:pPr>
    </w:p>
    <w:p w14:paraId="239AAF76" w14:textId="77777777" w:rsidR="00666887" w:rsidRPr="00666887" w:rsidRDefault="00666887" w:rsidP="00666887">
      <w:pPr>
        <w:spacing w:after="120" w:line="240" w:lineRule="auto"/>
        <w:rPr>
          <w:rFonts w:ascii="Times New Roman" w:eastAsia="Calibri" w:hAnsi="Times New Roman"/>
          <w:b/>
          <w:color w:val="1F4E79"/>
          <w:sz w:val="24"/>
          <w:szCs w:val="24"/>
        </w:rPr>
      </w:pPr>
      <w:r w:rsidRPr="00666887">
        <w:rPr>
          <w:rFonts w:ascii="Times New Roman" w:eastAsia="Calibri" w:hAnsi="Times New Roman"/>
          <w:b/>
          <w:color w:val="1F4E79"/>
          <w:sz w:val="24"/>
          <w:szCs w:val="24"/>
        </w:rPr>
        <w:t>Sample Nutrition Policy Statement</w:t>
      </w:r>
    </w:p>
    <w:p w14:paraId="004A1737" w14:textId="77777777" w:rsidR="00666887" w:rsidRPr="00666887" w:rsidRDefault="00666887" w:rsidP="00666887">
      <w:pPr>
        <w:spacing w:after="240" w:line="240" w:lineRule="auto"/>
        <w:rPr>
          <w:rFonts w:ascii="Times New Roman" w:eastAsia="Calibri" w:hAnsi="Times New Roman"/>
        </w:rPr>
      </w:pPr>
      <w:r w:rsidRPr="00666887">
        <w:rPr>
          <w:rFonts w:ascii="Times New Roman" w:eastAsia="Calibri" w:hAnsi="Times New Roman"/>
        </w:rPr>
        <w:t>From Blue Cross and Blue Shield of Minnesota:</w:t>
      </w:r>
    </w:p>
    <w:p w14:paraId="35694830" w14:textId="6D32B034" w:rsidR="00666887" w:rsidRPr="00666887" w:rsidRDefault="00666887" w:rsidP="00666887">
      <w:pPr>
        <w:spacing w:after="0" w:line="240" w:lineRule="auto"/>
        <w:rPr>
          <w:rFonts w:ascii="Times New Roman" w:eastAsia="Calibri" w:hAnsi="Times New Roman"/>
        </w:rPr>
      </w:pPr>
      <w:r w:rsidRPr="00666887">
        <w:rPr>
          <w:rFonts w:ascii="Times New Roman" w:eastAsia="Calibri" w:hAnsi="Times New Roman"/>
          <w:noProof/>
        </w:rPr>
        <mc:AlternateContent>
          <mc:Choice Requires="wps">
            <w:drawing>
              <wp:inline distT="0" distB="0" distL="0" distR="0" wp14:anchorId="106AC970" wp14:editId="4DC520E4">
                <wp:extent cx="5772150" cy="1990725"/>
                <wp:effectExtent l="0" t="0" r="1905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990725"/>
                        </a:xfrm>
                        <a:prstGeom prst="rect">
                          <a:avLst/>
                        </a:prstGeom>
                        <a:solidFill>
                          <a:srgbClr val="FFFFFF"/>
                        </a:solidFill>
                        <a:ln w="9525">
                          <a:solidFill>
                            <a:srgbClr val="000000"/>
                          </a:solidFill>
                          <a:miter lim="800000"/>
                          <a:headEnd/>
                          <a:tailEnd/>
                        </a:ln>
                      </wps:spPr>
                      <wps:txbx>
                        <w:txbxContent>
                          <w:p w14:paraId="5DEB93B7" w14:textId="77777777" w:rsidR="00666887" w:rsidRDefault="00666887" w:rsidP="00666887">
                            <w:pPr>
                              <w:rPr>
                                <w:rFonts w:ascii="Times New Roman" w:hAnsi="Times New Roman"/>
                              </w:rPr>
                            </w:pPr>
                            <w:r>
                              <w:rPr>
                                <w:rFonts w:ascii="Times New Roman" w:hAnsi="Times New Roman"/>
                              </w:rPr>
                              <w:t>(Worksite name)</w:t>
                            </w:r>
                            <w:r w:rsidRPr="00AB7BA1">
                              <w:rPr>
                                <w:rFonts w:ascii="Times New Roman" w:hAnsi="Times New Roman"/>
                              </w:rPr>
                              <w:t xml:space="preserve"> is committed to providing a healthy food environment for all employees, contractors and visitors. </w:t>
                            </w:r>
                          </w:p>
                          <w:p w14:paraId="4DD7A3B4" w14:textId="77777777" w:rsidR="00666887" w:rsidRPr="00AB7BA1" w:rsidRDefault="00666887" w:rsidP="00B10CC8">
                            <w:pPr>
                              <w:spacing w:after="0"/>
                              <w:rPr>
                                <w:rFonts w:ascii="Times New Roman" w:hAnsi="Times New Roman"/>
                              </w:rPr>
                            </w:pPr>
                            <w:r w:rsidRPr="00AB7BA1">
                              <w:rPr>
                                <w:rFonts w:ascii="Times New Roman" w:hAnsi="Times New Roman"/>
                              </w:rPr>
                              <w:t>The purpose of this policy is to outli</w:t>
                            </w:r>
                            <w:r>
                              <w:rPr>
                                <w:rFonts w:ascii="Times New Roman" w:hAnsi="Times New Roman"/>
                              </w:rPr>
                              <w:t>ne (worksite name’s)</w:t>
                            </w:r>
                            <w:r w:rsidRPr="00AB7BA1">
                              <w:rPr>
                                <w:rFonts w:ascii="Times New Roman" w:hAnsi="Times New Roman"/>
                              </w:rPr>
                              <w:t xml:space="preserve"> guidelines for providing a healthy food environment to encourage and support healthy eating by employees and contractors. The food environment includes cafeterias, onsite stores, vending machines, healthy snack stations, work areas and break rooms, as well as meetings, events and celebrations where food and beverages are served.</w:t>
                            </w:r>
                          </w:p>
                          <w:p w14:paraId="64B01D09" w14:textId="77777777" w:rsidR="00666887" w:rsidRPr="00BC26FB" w:rsidRDefault="00666887" w:rsidP="00B10CC8">
                            <w:pPr>
                              <w:spacing w:after="0"/>
                              <w:rPr>
                                <w:rFonts w:ascii="Times New Roman" w:hAnsi="Times New Roman"/>
                                <w:sz w:val="12"/>
                                <w:szCs w:val="12"/>
                              </w:rPr>
                            </w:pPr>
                          </w:p>
                          <w:p w14:paraId="5356CAA5" w14:textId="77777777" w:rsidR="00666887" w:rsidRPr="00AB7BA1" w:rsidRDefault="00666887" w:rsidP="00B10CC8">
                            <w:pPr>
                              <w:spacing w:after="0"/>
                              <w:rPr>
                                <w:rFonts w:ascii="Times New Roman" w:hAnsi="Times New Roman"/>
                                <w:sz w:val="20"/>
                                <w:szCs w:val="20"/>
                              </w:rPr>
                            </w:pPr>
                            <w:r>
                              <w:rPr>
                                <w:rFonts w:ascii="Times New Roman" w:hAnsi="Times New Roman"/>
                                <w:sz w:val="20"/>
                                <w:szCs w:val="20"/>
                              </w:rPr>
                              <w:t xml:space="preserve">Adapted from </w:t>
                            </w:r>
                            <w:hyperlink r:id="rId11" w:history="1">
                              <w:r w:rsidRPr="00AB7BA1">
                                <w:rPr>
                                  <w:rFonts w:ascii="Times New Roman" w:hAnsi="Times New Roman"/>
                                  <w:color w:val="0563C1"/>
                                  <w:sz w:val="20"/>
                                  <w:szCs w:val="20"/>
                                  <w:u w:val="single"/>
                                </w:rPr>
                                <w:t>http://partnership4health.org/assets/etoFileBrowser/Healthy-foods-policy_TEMPLATE_2013.pdf</w:t>
                              </w:r>
                            </w:hyperlink>
                          </w:p>
                          <w:p w14:paraId="43A8F6C1" w14:textId="77777777" w:rsidR="00666887" w:rsidRPr="00676570" w:rsidRDefault="00666887" w:rsidP="00666887">
                            <w:pPr>
                              <w:rPr>
                                <w:rFonts w:ascii="Times New Roman" w:hAnsi="Times New Roman"/>
                              </w:rPr>
                            </w:pPr>
                          </w:p>
                        </w:txbxContent>
                      </wps:txbx>
                      <wps:bodyPr rot="0" vert="horz" wrap="square" lIns="91440" tIns="45720" rIns="91440" bIns="45720" anchor="t" anchorCtr="0" upright="1">
                        <a:noAutofit/>
                      </wps:bodyPr>
                    </wps:wsp>
                  </a:graphicData>
                </a:graphic>
              </wp:inline>
            </w:drawing>
          </mc:Choice>
          <mc:Fallback>
            <w:pict>
              <v:shapetype w14:anchorId="106AC970" id="_x0000_t202" coordsize="21600,21600" o:spt="202" path="m,l,21600r21600,l21600,xe">
                <v:stroke joinstyle="miter"/>
                <v:path gradientshapeok="t" o:connecttype="rect"/>
              </v:shapetype>
              <v:shape id="Text Box 2" o:spid="_x0000_s1026" type="#_x0000_t202" style="width:454.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">
                <v:textbox>
                  <w:txbxContent>
                    <w:p w14:paraId="5DEB93B7" w14:textId="77777777" w:rsidR="00666887" w:rsidRDefault="00666887" w:rsidP="00666887">
                      <w:pPr>
                        <w:rPr>
                          <w:rFonts w:ascii="Times New Roman" w:hAnsi="Times New Roman"/>
                        </w:rPr>
                      </w:pPr>
                      <w:r>
                        <w:rPr>
                          <w:rFonts w:ascii="Times New Roman" w:hAnsi="Times New Roman"/>
                        </w:rPr>
                        <w:t>(Worksite name)</w:t>
                      </w:r>
                      <w:r w:rsidRPr="00AB7BA1">
                        <w:rPr>
                          <w:rFonts w:ascii="Times New Roman" w:hAnsi="Times New Roman"/>
                        </w:rPr>
                        <w:t xml:space="preserve"> is committed to providing a healthy food environment for all employees, contractors and visitors. </w:t>
                      </w:r>
                    </w:p>
                    <w:p w14:paraId="4DD7A3B4" w14:textId="77777777" w:rsidR="00666887" w:rsidRPr="00AB7BA1" w:rsidRDefault="00666887" w:rsidP="00B10CC8">
                      <w:pPr>
                        <w:spacing w:after="0"/>
                        <w:rPr>
                          <w:rFonts w:ascii="Times New Roman" w:hAnsi="Times New Roman"/>
                        </w:rPr>
                      </w:pPr>
                      <w:r w:rsidRPr="00AB7BA1">
                        <w:rPr>
                          <w:rFonts w:ascii="Times New Roman" w:hAnsi="Times New Roman"/>
                        </w:rPr>
                        <w:t>The purpose of this policy is to outli</w:t>
                      </w:r>
                      <w:r>
                        <w:rPr>
                          <w:rFonts w:ascii="Times New Roman" w:hAnsi="Times New Roman"/>
                        </w:rPr>
                        <w:t>ne (worksite name’s)</w:t>
                      </w:r>
                      <w:r w:rsidRPr="00AB7BA1">
                        <w:rPr>
                          <w:rFonts w:ascii="Times New Roman" w:hAnsi="Times New Roman"/>
                        </w:rPr>
                        <w:t xml:space="preserve"> guidelines for providing a healthy food environment to encourage and support healthy eating by employees and contractors. The food environment includes cafeterias, onsite stores, vending machines, healthy snack stations, work areas and break rooms, as well as meetings, events and celebrations where food and beverages are served.</w:t>
                      </w:r>
                    </w:p>
                    <w:p w14:paraId="64B01D09" w14:textId="77777777" w:rsidR="00666887" w:rsidRPr="00BC26FB" w:rsidRDefault="00666887" w:rsidP="00B10CC8">
                      <w:pPr>
                        <w:spacing w:after="0"/>
                        <w:rPr>
                          <w:rFonts w:ascii="Times New Roman" w:hAnsi="Times New Roman"/>
                          <w:sz w:val="12"/>
                          <w:szCs w:val="12"/>
                        </w:rPr>
                      </w:pPr>
                    </w:p>
                    <w:p w14:paraId="5356CAA5" w14:textId="77777777" w:rsidR="00666887" w:rsidRPr="00AB7BA1" w:rsidRDefault="00666887" w:rsidP="00B10CC8">
                      <w:pPr>
                        <w:spacing w:after="0"/>
                        <w:rPr>
                          <w:rFonts w:ascii="Times New Roman" w:hAnsi="Times New Roman"/>
                          <w:sz w:val="20"/>
                          <w:szCs w:val="20"/>
                        </w:rPr>
                      </w:pPr>
                      <w:r>
                        <w:rPr>
                          <w:rFonts w:ascii="Times New Roman" w:hAnsi="Times New Roman"/>
                          <w:sz w:val="20"/>
                          <w:szCs w:val="20"/>
                        </w:rPr>
                        <w:t xml:space="preserve">Adapted from </w:t>
                      </w:r>
                      <w:hyperlink r:id="rId12" w:history="1">
                        <w:r w:rsidRPr="00AB7BA1">
                          <w:rPr>
                            <w:rFonts w:ascii="Times New Roman" w:hAnsi="Times New Roman"/>
                            <w:color w:val="0563C1"/>
                            <w:sz w:val="20"/>
                            <w:szCs w:val="20"/>
                            <w:u w:val="single"/>
                          </w:rPr>
                          <w:t>http://partnership4health.org/assets/etoFileBrowser/Healthy-foods-policy_TEMPLATE_2013.pdf</w:t>
                        </w:r>
                      </w:hyperlink>
                    </w:p>
                    <w:p w14:paraId="43A8F6C1" w14:textId="77777777" w:rsidR="00666887" w:rsidRPr="00676570" w:rsidRDefault="00666887" w:rsidP="00666887">
                      <w:pPr>
                        <w:rPr>
                          <w:rFonts w:ascii="Times New Roman" w:hAnsi="Times New Roman"/>
                        </w:rPr>
                      </w:pPr>
                    </w:p>
                  </w:txbxContent>
                </v:textbox>
                <w10:anchorlock/>
              </v:shape>
            </w:pict>
          </mc:Fallback>
        </mc:AlternateContent>
      </w:r>
      <w:r w:rsidRPr="00666887">
        <w:rPr>
          <w:rFonts w:ascii="Times New Roman" w:eastAsia="Calibri" w:hAnsi="Times New Roman"/>
        </w:rPr>
        <w:t xml:space="preserve"> </w:t>
      </w:r>
    </w:p>
    <w:p w14:paraId="23031D8D" w14:textId="77777777" w:rsidR="00666887" w:rsidRPr="00666887" w:rsidRDefault="00666887" w:rsidP="00666887">
      <w:pPr>
        <w:spacing w:after="120" w:line="240" w:lineRule="auto"/>
        <w:rPr>
          <w:rFonts w:ascii="Times New Roman" w:eastAsia="Calibri" w:hAnsi="Times New Roman"/>
          <w:b/>
          <w:sz w:val="24"/>
          <w:szCs w:val="24"/>
        </w:rPr>
      </w:pPr>
      <w:r w:rsidRPr="00666887">
        <w:rPr>
          <w:rFonts w:ascii="Times New Roman" w:eastAsia="Calibri" w:hAnsi="Times New Roman"/>
          <w:sz w:val="24"/>
          <w:szCs w:val="24"/>
        </w:rPr>
        <w:br/>
      </w:r>
      <w:r w:rsidRPr="00666887">
        <w:rPr>
          <w:rFonts w:ascii="Times New Roman" w:eastAsia="Calibri" w:hAnsi="Times New Roman"/>
          <w:b/>
          <w:color w:val="1F4E79"/>
          <w:sz w:val="24"/>
          <w:szCs w:val="24"/>
        </w:rPr>
        <w:t>Sample Nutrition Policy Components</w:t>
      </w:r>
    </w:p>
    <w:p w14:paraId="4991705B" w14:textId="77777777" w:rsidR="00666887" w:rsidRPr="00666887" w:rsidRDefault="00666887" w:rsidP="00666887">
      <w:pPr>
        <w:spacing w:after="0" w:line="240" w:lineRule="auto"/>
        <w:rPr>
          <w:rFonts w:ascii="Times New Roman" w:eastAsia="Calibri" w:hAnsi="Times New Roman"/>
        </w:rPr>
      </w:pPr>
      <w:r w:rsidRPr="00666887">
        <w:rPr>
          <w:rFonts w:ascii="Times New Roman" w:eastAsia="Calibri" w:hAnsi="Times New Roman"/>
        </w:rPr>
        <w:t xml:space="preserve">The first step in creating a worksite health policy is ensuring that the policy meets the needs of your worksite, the employees, and the worksite environment. Your nutrition policy can include a few or </w:t>
      </w:r>
      <w:proofErr w:type="gramStart"/>
      <w:r w:rsidRPr="00666887">
        <w:rPr>
          <w:rFonts w:ascii="Times New Roman" w:eastAsia="Calibri" w:hAnsi="Times New Roman"/>
        </w:rPr>
        <w:t>all of</w:t>
      </w:r>
      <w:proofErr w:type="gramEnd"/>
      <w:r w:rsidRPr="00666887">
        <w:rPr>
          <w:rFonts w:ascii="Times New Roman" w:eastAsia="Calibri" w:hAnsi="Times New Roman"/>
        </w:rPr>
        <w:t xml:space="preserve"> the components below:</w:t>
      </w:r>
    </w:p>
    <w:p w14:paraId="6B902D7F" w14:textId="77777777" w:rsidR="00666887" w:rsidRPr="00666887" w:rsidRDefault="00666887" w:rsidP="00666887">
      <w:pPr>
        <w:spacing w:after="0" w:line="240" w:lineRule="auto"/>
        <w:rPr>
          <w:rFonts w:ascii="Times New Roman" w:eastAsia="Calibri" w:hAnsi="Times New Roman"/>
        </w:rPr>
      </w:pPr>
    </w:p>
    <w:p w14:paraId="152E4432" w14:textId="77777777" w:rsidR="00666887" w:rsidRPr="00666887" w:rsidRDefault="00666887" w:rsidP="00666887">
      <w:pPr>
        <w:numPr>
          <w:ilvl w:val="0"/>
          <w:numId w:val="4"/>
        </w:numPr>
        <w:spacing w:after="120" w:line="240" w:lineRule="auto"/>
        <w:contextualSpacing/>
        <w:rPr>
          <w:rFonts w:ascii="Times New Roman" w:hAnsi="Times New Roman"/>
        </w:rPr>
      </w:pPr>
      <w:r w:rsidRPr="00666887">
        <w:rPr>
          <w:rFonts w:ascii="Times New Roman" w:hAnsi="Times New Roman"/>
        </w:rPr>
        <w:t xml:space="preserve"> (Insert worksite name) encourages all employees to eat healthy meals and snacks throughout the workday. Employees are allotted (number of minutes) for meals and snack breaks.</w:t>
      </w:r>
    </w:p>
    <w:p w14:paraId="2AFAEABD" w14:textId="77777777" w:rsidR="00666887" w:rsidRPr="00666887" w:rsidRDefault="00666887" w:rsidP="00666887">
      <w:pPr>
        <w:numPr>
          <w:ilvl w:val="0"/>
          <w:numId w:val="4"/>
        </w:numPr>
        <w:spacing w:after="120" w:line="240" w:lineRule="auto"/>
        <w:contextualSpacing/>
        <w:rPr>
          <w:rFonts w:ascii="Times New Roman" w:hAnsi="Times New Roman"/>
        </w:rPr>
      </w:pPr>
      <w:r w:rsidRPr="00666887">
        <w:rPr>
          <w:rFonts w:ascii="Times New Roman" w:hAnsi="Times New Roman"/>
        </w:rPr>
        <w:lastRenderedPageBreak/>
        <w:t>(Insert worksite name) is committed to our employees by providing a work environment that encourages and supports employee and workplace health by:</w:t>
      </w:r>
    </w:p>
    <w:p w14:paraId="770C0D74" w14:textId="77777777" w:rsidR="00666887" w:rsidRPr="00666887" w:rsidRDefault="00666887" w:rsidP="00666887">
      <w:pPr>
        <w:numPr>
          <w:ilvl w:val="1"/>
          <w:numId w:val="4"/>
        </w:numPr>
        <w:spacing w:after="120" w:line="240" w:lineRule="auto"/>
        <w:contextualSpacing/>
        <w:rPr>
          <w:rFonts w:ascii="Times New Roman" w:hAnsi="Times New Roman"/>
        </w:rPr>
      </w:pPr>
      <w:r w:rsidRPr="00666887">
        <w:rPr>
          <w:rFonts w:ascii="Times New Roman" w:hAnsi="Times New Roman"/>
        </w:rPr>
        <w:t xml:space="preserve">[Here, briefly list how the worksite is committed to healthier eating.] </w:t>
      </w:r>
    </w:p>
    <w:p w14:paraId="246D0F35" w14:textId="77777777" w:rsidR="00666887" w:rsidRPr="00666887" w:rsidRDefault="00666887" w:rsidP="00666887">
      <w:pPr>
        <w:numPr>
          <w:ilvl w:val="2"/>
          <w:numId w:val="4"/>
        </w:numPr>
        <w:spacing w:after="120" w:line="240" w:lineRule="auto"/>
        <w:contextualSpacing/>
        <w:rPr>
          <w:rFonts w:ascii="Times New Roman" w:hAnsi="Times New Roman"/>
        </w:rPr>
      </w:pPr>
      <w:r w:rsidRPr="00666887">
        <w:rPr>
          <w:rFonts w:ascii="Times New Roman" w:hAnsi="Times New Roman"/>
        </w:rPr>
        <w:t>(Insert worksite name) will change the foods offered in vending and concession areas to include healthy foods, including snacks that are low-fat, low in added sugar, low sodium, and high in fiber.</w:t>
      </w:r>
    </w:p>
    <w:p w14:paraId="06ED25AC" w14:textId="77777777" w:rsidR="00666887" w:rsidRPr="00666887" w:rsidRDefault="00666887" w:rsidP="00666887">
      <w:pPr>
        <w:numPr>
          <w:ilvl w:val="2"/>
          <w:numId w:val="4"/>
        </w:numPr>
        <w:spacing w:after="120" w:line="240" w:lineRule="auto"/>
        <w:contextualSpacing/>
        <w:rPr>
          <w:rFonts w:ascii="Times New Roman" w:hAnsi="Times New Roman"/>
        </w:rPr>
      </w:pPr>
      <w:r w:rsidRPr="00666887">
        <w:rPr>
          <w:rFonts w:ascii="Times New Roman" w:hAnsi="Times New Roman"/>
        </w:rPr>
        <w:t xml:space="preserve">(Insert worksite name) will serve fruits and/or vegetables at all worksite meetings where food is provided. </w:t>
      </w:r>
    </w:p>
    <w:p w14:paraId="52CADA8D" w14:textId="77777777" w:rsidR="00666887" w:rsidRPr="00666887" w:rsidRDefault="00666887" w:rsidP="00666887">
      <w:pPr>
        <w:numPr>
          <w:ilvl w:val="0"/>
          <w:numId w:val="4"/>
        </w:numPr>
        <w:spacing w:after="120" w:line="240" w:lineRule="auto"/>
        <w:contextualSpacing/>
        <w:rPr>
          <w:rFonts w:ascii="Times New Roman" w:hAnsi="Times New Roman"/>
        </w:rPr>
      </w:pPr>
      <w:r w:rsidRPr="00666887">
        <w:rPr>
          <w:rFonts w:ascii="Times New Roman" w:hAnsi="Times New Roman"/>
        </w:rPr>
        <w:t>(Insert worksite name) will create an environment that supports healthy eating in the workplace where are all employees are encouraged and supported through:</w:t>
      </w:r>
    </w:p>
    <w:p w14:paraId="4B2F2D5C" w14:textId="77777777" w:rsidR="00666887" w:rsidRPr="00666887" w:rsidRDefault="00666887" w:rsidP="00666887">
      <w:pPr>
        <w:numPr>
          <w:ilvl w:val="1"/>
          <w:numId w:val="4"/>
        </w:numPr>
        <w:spacing w:after="120" w:line="240" w:lineRule="auto"/>
        <w:contextualSpacing/>
        <w:rPr>
          <w:rFonts w:ascii="Times New Roman" w:hAnsi="Times New Roman"/>
        </w:rPr>
      </w:pPr>
      <w:r w:rsidRPr="00666887">
        <w:rPr>
          <w:rFonts w:ascii="Times New Roman" w:hAnsi="Times New Roman"/>
        </w:rPr>
        <w:t>Support from organizational leadership and opportunities for social support.</w:t>
      </w:r>
    </w:p>
    <w:p w14:paraId="6BEC0FF7" w14:textId="77777777" w:rsidR="00666887" w:rsidRPr="00666887" w:rsidRDefault="00666887" w:rsidP="00666887">
      <w:pPr>
        <w:numPr>
          <w:ilvl w:val="1"/>
          <w:numId w:val="4"/>
        </w:numPr>
        <w:spacing w:after="120" w:line="240" w:lineRule="auto"/>
        <w:contextualSpacing/>
        <w:rPr>
          <w:rFonts w:ascii="Times New Roman" w:hAnsi="Times New Roman"/>
        </w:rPr>
      </w:pPr>
      <w:r w:rsidRPr="00666887">
        <w:rPr>
          <w:rFonts w:ascii="Times New Roman" w:hAnsi="Times New Roman"/>
        </w:rPr>
        <w:t>Encouragement for healthier food choices.</w:t>
      </w:r>
    </w:p>
    <w:p w14:paraId="5A2D65FF" w14:textId="77777777" w:rsidR="00666887" w:rsidRPr="00666887" w:rsidRDefault="00666887" w:rsidP="00666887">
      <w:pPr>
        <w:numPr>
          <w:ilvl w:val="1"/>
          <w:numId w:val="4"/>
        </w:numPr>
        <w:spacing w:after="120" w:line="240" w:lineRule="auto"/>
        <w:contextualSpacing/>
        <w:rPr>
          <w:rFonts w:ascii="Times New Roman" w:hAnsi="Times New Roman"/>
        </w:rPr>
      </w:pPr>
      <w:r w:rsidRPr="00666887">
        <w:rPr>
          <w:rFonts w:ascii="Times New Roman" w:hAnsi="Times New Roman"/>
        </w:rPr>
        <w:t>Actions to enhance the worksite environment to increase healthier food choices.</w:t>
      </w:r>
    </w:p>
    <w:p w14:paraId="1AAEDDCD" w14:textId="77777777" w:rsidR="00666887" w:rsidRPr="00666887" w:rsidRDefault="00666887" w:rsidP="00666887">
      <w:pPr>
        <w:spacing w:after="0" w:line="240" w:lineRule="auto"/>
        <w:rPr>
          <w:rFonts w:ascii="Times New Roman" w:eastAsia="Calibri" w:hAnsi="Times New Roman"/>
          <w:b/>
          <w:color w:val="1F4E79"/>
          <w:sz w:val="24"/>
          <w:szCs w:val="24"/>
        </w:rPr>
      </w:pPr>
    </w:p>
    <w:p w14:paraId="417FC61B" w14:textId="77777777" w:rsidR="00666887" w:rsidRPr="00666887" w:rsidRDefault="00666887" w:rsidP="00666887">
      <w:pPr>
        <w:spacing w:after="120" w:line="240" w:lineRule="auto"/>
        <w:rPr>
          <w:rFonts w:ascii="Times New Roman" w:eastAsia="Calibri" w:hAnsi="Times New Roman"/>
          <w:b/>
          <w:color w:val="1F4E79"/>
          <w:sz w:val="24"/>
          <w:szCs w:val="24"/>
        </w:rPr>
      </w:pPr>
      <w:r w:rsidRPr="00666887">
        <w:rPr>
          <w:rFonts w:ascii="Times New Roman" w:eastAsia="Calibri" w:hAnsi="Times New Roman"/>
          <w:b/>
          <w:color w:val="1F4E79"/>
          <w:sz w:val="24"/>
          <w:szCs w:val="24"/>
        </w:rPr>
        <w:t xml:space="preserve">Sample Healthy Foods Policy </w:t>
      </w:r>
    </w:p>
    <w:p w14:paraId="5DDFE255" w14:textId="24457251" w:rsidR="00666887" w:rsidRPr="00666887" w:rsidRDefault="00666887" w:rsidP="00666887">
      <w:pPr>
        <w:spacing w:after="0" w:line="240" w:lineRule="auto"/>
        <w:rPr>
          <w:rFonts w:ascii="Times New Roman" w:eastAsia="Calibri" w:hAnsi="Times New Roman"/>
        </w:rPr>
      </w:pPr>
      <w:r w:rsidRPr="00666887">
        <w:rPr>
          <w:rFonts w:eastAsia="Calibri"/>
          <w:noProof/>
          <w:sz w:val="24"/>
          <w:szCs w:val="24"/>
        </w:rPr>
        <mc:AlternateContent>
          <mc:Choice Requires="wps">
            <w:drawing>
              <wp:anchor distT="45720" distB="45720" distL="114300" distR="114300" simplePos="0" relativeHeight="251659264" behindDoc="0" locked="0" layoutInCell="1" allowOverlap="1" wp14:anchorId="6BBE7865" wp14:editId="7B7A57FB">
                <wp:simplePos x="0" y="0"/>
                <wp:positionH relativeFrom="column">
                  <wp:posOffset>-19050</wp:posOffset>
                </wp:positionH>
                <wp:positionV relativeFrom="paragraph">
                  <wp:posOffset>274955</wp:posOffset>
                </wp:positionV>
                <wp:extent cx="5772150" cy="3648075"/>
                <wp:effectExtent l="0" t="0" r="19050" b="285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648075"/>
                        </a:xfrm>
                        <a:prstGeom prst="rect">
                          <a:avLst/>
                        </a:prstGeom>
                        <a:solidFill>
                          <a:srgbClr val="FFFFFF"/>
                        </a:solidFill>
                        <a:ln w="9525">
                          <a:solidFill>
                            <a:srgbClr val="000000"/>
                          </a:solidFill>
                          <a:miter lim="800000"/>
                          <a:headEnd/>
                          <a:tailEnd/>
                        </a:ln>
                      </wps:spPr>
                      <wps:txbx>
                        <w:txbxContent>
                          <w:p w14:paraId="14BD8F7D" w14:textId="77777777" w:rsidR="00666887" w:rsidRPr="00A6383A" w:rsidRDefault="00666887" w:rsidP="00B10CC8">
                            <w:pPr>
                              <w:spacing w:after="0"/>
                              <w:rPr>
                                <w:rFonts w:ascii="Times New Roman" w:hAnsi="Times New Roman"/>
                              </w:rPr>
                            </w:pPr>
                            <w:r w:rsidRPr="00A6383A">
                              <w:rPr>
                                <w:rFonts w:ascii="Times New Roman" w:hAnsi="Times New Roman"/>
                              </w:rPr>
                              <w:t xml:space="preserve">Effective _________________ (date), it is the policy of _________________________ </w:t>
                            </w:r>
                          </w:p>
                          <w:p w14:paraId="47365B24" w14:textId="77777777" w:rsidR="00666887" w:rsidRPr="00A6383A" w:rsidRDefault="00666887" w:rsidP="00B10CC8">
                            <w:pPr>
                              <w:spacing w:after="0"/>
                              <w:rPr>
                                <w:rFonts w:ascii="Times New Roman" w:hAnsi="Times New Roman"/>
                              </w:rPr>
                            </w:pPr>
                            <w:r w:rsidRPr="00A6383A">
                              <w:rPr>
                                <w:rFonts w:ascii="Times New Roman" w:hAnsi="Times New Roman"/>
                              </w:rPr>
                              <w:t xml:space="preserve">(worksite name) that all activities and events (examples of events may </w:t>
                            </w:r>
                            <w:proofErr w:type="gramStart"/>
                            <w:r w:rsidRPr="00A6383A">
                              <w:rPr>
                                <w:rFonts w:ascii="Times New Roman" w:hAnsi="Times New Roman"/>
                              </w:rPr>
                              <w:t>include:</w:t>
                            </w:r>
                            <w:proofErr w:type="gramEnd"/>
                            <w:r w:rsidRPr="00A6383A">
                              <w:rPr>
                                <w:rFonts w:ascii="Times New Roman" w:hAnsi="Times New Roman"/>
                              </w:rPr>
                              <w:t xml:space="preserve"> meetings, potluck events, catered events, community sponsored events i.e. health fairs, etc.) sponsored or supported by this organization will always include one or more of these healthier items: </w:t>
                            </w:r>
                          </w:p>
                          <w:p w14:paraId="0B535EC8" w14:textId="77777777" w:rsidR="00666887" w:rsidRPr="00A6383A" w:rsidRDefault="00666887" w:rsidP="00B10CC8">
                            <w:pPr>
                              <w:spacing w:after="0"/>
                              <w:rPr>
                                <w:rFonts w:ascii="Times New Roman" w:hAnsi="Times New Roman"/>
                              </w:rPr>
                            </w:pPr>
                          </w:p>
                          <w:p w14:paraId="1867C4F3" w14:textId="77777777" w:rsidR="00666887" w:rsidRPr="00A6383A" w:rsidRDefault="00666887" w:rsidP="00B10CC8">
                            <w:pPr>
                              <w:spacing w:after="0"/>
                              <w:rPr>
                                <w:rFonts w:ascii="Times New Roman" w:hAnsi="Times New Roman"/>
                                <w:b/>
                              </w:rPr>
                            </w:pPr>
                            <w:r w:rsidRPr="00A6383A">
                              <w:rPr>
                                <w:rFonts w:ascii="Times New Roman" w:hAnsi="Times New Roman"/>
                                <w:b/>
                              </w:rPr>
                              <w:t xml:space="preserve">• Fruits and/or vegetables </w:t>
                            </w:r>
                          </w:p>
                          <w:p w14:paraId="5FFB4AC8" w14:textId="77777777" w:rsidR="00666887" w:rsidRPr="00A6383A" w:rsidRDefault="00666887" w:rsidP="00B10CC8">
                            <w:pPr>
                              <w:spacing w:after="0"/>
                              <w:rPr>
                                <w:rFonts w:ascii="Times New Roman" w:hAnsi="Times New Roman"/>
                              </w:rPr>
                            </w:pPr>
                            <w:r w:rsidRPr="00A6383A">
                              <w:rPr>
                                <w:rFonts w:ascii="Times New Roman" w:hAnsi="Times New Roman"/>
                              </w:rPr>
                              <w:t xml:space="preserve">Examples of such items include fresh, frozen, canned or dried fruits (such as grapefruit, </w:t>
                            </w:r>
                          </w:p>
                          <w:p w14:paraId="4670D6D0" w14:textId="77777777" w:rsidR="00666887" w:rsidRPr="00A6383A" w:rsidRDefault="00666887" w:rsidP="00B10CC8">
                            <w:pPr>
                              <w:spacing w:after="0"/>
                              <w:rPr>
                                <w:rFonts w:ascii="Times New Roman" w:hAnsi="Times New Roman"/>
                              </w:rPr>
                            </w:pPr>
                            <w:r w:rsidRPr="00A6383A">
                              <w:rPr>
                                <w:rFonts w:ascii="Times New Roman" w:hAnsi="Times New Roman"/>
                              </w:rPr>
                              <w:t xml:space="preserve">oranges, apples, raisins or 100% fruit juices) and fresh, frozen or canned vegetables. </w:t>
                            </w:r>
                          </w:p>
                          <w:p w14:paraId="71EDC293" w14:textId="77777777" w:rsidR="00666887" w:rsidRPr="00A6383A" w:rsidRDefault="00666887" w:rsidP="00B10CC8">
                            <w:pPr>
                              <w:spacing w:after="0"/>
                              <w:rPr>
                                <w:rFonts w:ascii="Times New Roman" w:hAnsi="Times New Roman"/>
                              </w:rPr>
                            </w:pPr>
                          </w:p>
                          <w:p w14:paraId="494E7983" w14:textId="77777777" w:rsidR="00666887" w:rsidRPr="00A6383A" w:rsidRDefault="00666887" w:rsidP="00B10CC8">
                            <w:pPr>
                              <w:spacing w:after="0"/>
                              <w:rPr>
                                <w:rFonts w:ascii="Times New Roman" w:hAnsi="Times New Roman"/>
                                <w:b/>
                              </w:rPr>
                            </w:pPr>
                            <w:r w:rsidRPr="00A6383A">
                              <w:rPr>
                                <w:rFonts w:ascii="Times New Roman" w:hAnsi="Times New Roman"/>
                                <w:b/>
                              </w:rPr>
                              <w:t xml:space="preserve">• Low-fat milk and dairy products </w:t>
                            </w:r>
                          </w:p>
                          <w:p w14:paraId="62987705" w14:textId="77777777" w:rsidR="00666887" w:rsidRPr="00A6383A" w:rsidRDefault="00666887" w:rsidP="00B10CC8">
                            <w:pPr>
                              <w:spacing w:after="0"/>
                              <w:rPr>
                                <w:rFonts w:ascii="Times New Roman" w:hAnsi="Times New Roman"/>
                              </w:rPr>
                            </w:pPr>
                            <w:r w:rsidRPr="00A6383A">
                              <w:rPr>
                                <w:rFonts w:ascii="Times New Roman" w:hAnsi="Times New Roman"/>
                              </w:rPr>
                              <w:t xml:space="preserve">Examples include skim/nonfat or 1% milk; low fat and fat-free yogurt; cheese and ice </w:t>
                            </w:r>
                          </w:p>
                          <w:p w14:paraId="0E1AF241" w14:textId="77777777" w:rsidR="00666887" w:rsidRPr="00A6383A" w:rsidRDefault="00666887" w:rsidP="00B10CC8">
                            <w:pPr>
                              <w:spacing w:after="0"/>
                              <w:rPr>
                                <w:rFonts w:ascii="Times New Roman" w:hAnsi="Times New Roman"/>
                              </w:rPr>
                            </w:pPr>
                            <w:r w:rsidRPr="00A6383A">
                              <w:rPr>
                                <w:rFonts w:ascii="Times New Roman" w:hAnsi="Times New Roman"/>
                              </w:rPr>
                              <w:t xml:space="preserve">cream. </w:t>
                            </w:r>
                          </w:p>
                          <w:p w14:paraId="3ACC6F9F" w14:textId="77777777" w:rsidR="00666887" w:rsidRPr="00A6383A" w:rsidRDefault="00666887" w:rsidP="00B10CC8">
                            <w:pPr>
                              <w:spacing w:after="0"/>
                              <w:rPr>
                                <w:rFonts w:ascii="Times New Roman" w:hAnsi="Times New Roman"/>
                              </w:rPr>
                            </w:pPr>
                          </w:p>
                          <w:p w14:paraId="4FE2EF97" w14:textId="77777777" w:rsidR="00666887" w:rsidRPr="00A6383A" w:rsidRDefault="00666887" w:rsidP="00B10CC8">
                            <w:pPr>
                              <w:spacing w:after="0"/>
                              <w:rPr>
                                <w:rFonts w:ascii="Times New Roman" w:hAnsi="Times New Roman"/>
                                <w:b/>
                              </w:rPr>
                            </w:pPr>
                            <w:r w:rsidRPr="00A6383A">
                              <w:rPr>
                                <w:rFonts w:ascii="Times New Roman" w:hAnsi="Times New Roman"/>
                                <w:b/>
                              </w:rPr>
                              <w:t xml:space="preserve">• Foods made from grains (like wheat, rice and oats), especially whole grains </w:t>
                            </w:r>
                          </w:p>
                          <w:p w14:paraId="500E62F9" w14:textId="77777777" w:rsidR="00666887" w:rsidRPr="00A6383A" w:rsidRDefault="00666887" w:rsidP="00B10CC8">
                            <w:pPr>
                              <w:spacing w:after="0"/>
                              <w:rPr>
                                <w:rFonts w:ascii="Times New Roman" w:hAnsi="Times New Roman"/>
                              </w:rPr>
                            </w:pPr>
                            <w:r w:rsidRPr="00A6383A">
                              <w:rPr>
                                <w:rFonts w:ascii="Times New Roman" w:hAnsi="Times New Roman"/>
                              </w:rPr>
                              <w:t xml:space="preserve">Examples include low-fat whole wheat crackers, bread and pasta; whole grain </w:t>
                            </w:r>
                          </w:p>
                          <w:p w14:paraId="52F7D29B" w14:textId="77777777" w:rsidR="00666887" w:rsidRPr="00A6383A" w:rsidRDefault="00666887" w:rsidP="00B10CC8">
                            <w:pPr>
                              <w:spacing w:after="0"/>
                              <w:rPr>
                                <w:rFonts w:ascii="Times New Roman" w:hAnsi="Times New Roman"/>
                              </w:rPr>
                            </w:pPr>
                            <w:r w:rsidRPr="00A6383A">
                              <w:rPr>
                                <w:rFonts w:ascii="Times New Roman" w:hAnsi="Times New Roman"/>
                              </w:rPr>
                              <w:t xml:space="preserve">ready-to-eat cereal, low-fat baked tortilla chips, pita bread. </w:t>
                            </w:r>
                          </w:p>
                          <w:p w14:paraId="08577095" w14:textId="77777777" w:rsidR="00666887" w:rsidRPr="00A6383A" w:rsidRDefault="00666887" w:rsidP="00B10CC8">
                            <w:pPr>
                              <w:spacing w:after="0"/>
                              <w:rPr>
                                <w:rFonts w:ascii="Times New Roman" w:hAnsi="Times New Roman"/>
                              </w:rPr>
                            </w:pPr>
                          </w:p>
                          <w:p w14:paraId="1D86C9AA" w14:textId="77777777" w:rsidR="00666887" w:rsidRPr="00A6383A" w:rsidRDefault="00666887" w:rsidP="00B10CC8">
                            <w:pPr>
                              <w:spacing w:after="0"/>
                              <w:rPr>
                                <w:rFonts w:ascii="Times New Roman" w:hAnsi="Times New Roman"/>
                                <w:b/>
                              </w:rPr>
                            </w:pPr>
                            <w:r w:rsidRPr="00A6383A">
                              <w:rPr>
                                <w:rFonts w:ascii="Times New Roman" w:hAnsi="Times New Roman"/>
                                <w:b/>
                              </w:rPr>
                              <w:t xml:space="preserve">• Water </w:t>
                            </w:r>
                          </w:p>
                          <w:p w14:paraId="56F347D0" w14:textId="77777777" w:rsidR="00666887" w:rsidRDefault="00666887" w:rsidP="00B10CC8">
                            <w:pPr>
                              <w:spacing w:after="0"/>
                              <w:rPr>
                                <w:rFonts w:ascii="Times New Roman" w:hAnsi="Times New Roman"/>
                              </w:rPr>
                            </w:pPr>
                          </w:p>
                          <w:p w14:paraId="4E16D439" w14:textId="77777777" w:rsidR="00666887" w:rsidRDefault="00666887" w:rsidP="00B10CC8">
                            <w:pPr>
                              <w:spacing w:after="0"/>
                              <w:rPr>
                                <w:rFonts w:ascii="Times New Roman" w:hAnsi="Times New Roman"/>
                                <w:sz w:val="20"/>
                                <w:szCs w:val="20"/>
                              </w:rPr>
                            </w:pPr>
                            <w:r>
                              <w:rPr>
                                <w:rFonts w:ascii="Times New Roman" w:hAnsi="Times New Roman"/>
                                <w:sz w:val="20"/>
                                <w:szCs w:val="20"/>
                              </w:rPr>
                              <w:t xml:space="preserve">From </w:t>
                            </w:r>
                            <w:hyperlink r:id="rId13" w:history="1">
                              <w:r w:rsidRPr="00877E0F">
                                <w:rPr>
                                  <w:rStyle w:val="Hyperlink"/>
                                  <w:rFonts w:ascii="Times New Roman" w:hAnsi="Times New Roman"/>
                                  <w:sz w:val="20"/>
                                  <w:szCs w:val="20"/>
                                </w:rPr>
                                <w:t>http://www.eatsmartmovemorenc.com/NCHealthSmartTlkt/EatSmartWrkBk.html</w:t>
                              </w:r>
                            </w:hyperlink>
                          </w:p>
                          <w:p w14:paraId="5CD86A7E" w14:textId="77777777" w:rsidR="00666887" w:rsidRPr="00AB7BA1" w:rsidRDefault="00666887" w:rsidP="00B10CC8">
                            <w:pPr>
                              <w:spacing w:after="0"/>
                              <w:rPr>
                                <w:rFonts w:ascii="Times New Roman" w:hAnsi="Times New Roman"/>
                                <w:sz w:val="20"/>
                                <w:szCs w:val="20"/>
                              </w:rPr>
                            </w:pPr>
                          </w:p>
                          <w:p w14:paraId="757A512A" w14:textId="77777777" w:rsidR="00666887" w:rsidRPr="00676570" w:rsidRDefault="00666887" w:rsidP="00666887">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E7865" id="Text Box 33" o:spid="_x0000_s1027" type="#_x0000_t202" style="position:absolute;margin-left:-1.5pt;margin-top:21.65pt;width:454.5pt;height:28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">
                <v:textbox>
                  <w:txbxContent>
                    <w:p w14:paraId="14BD8F7D" w14:textId="77777777" w:rsidR="00666887" w:rsidRPr="00A6383A" w:rsidRDefault="00666887" w:rsidP="00B10CC8">
                      <w:pPr>
                        <w:spacing w:after="0"/>
                        <w:rPr>
                          <w:rFonts w:ascii="Times New Roman" w:hAnsi="Times New Roman"/>
                        </w:rPr>
                      </w:pPr>
                      <w:r w:rsidRPr="00A6383A">
                        <w:rPr>
                          <w:rFonts w:ascii="Times New Roman" w:hAnsi="Times New Roman"/>
                        </w:rPr>
                        <w:t xml:space="preserve">Effective _________________ (date), it is the policy of _________________________ </w:t>
                      </w:r>
                    </w:p>
                    <w:p w14:paraId="47365B24" w14:textId="77777777" w:rsidR="00666887" w:rsidRPr="00A6383A" w:rsidRDefault="00666887" w:rsidP="00B10CC8">
                      <w:pPr>
                        <w:spacing w:after="0"/>
                        <w:rPr>
                          <w:rFonts w:ascii="Times New Roman" w:hAnsi="Times New Roman"/>
                        </w:rPr>
                      </w:pPr>
                      <w:r w:rsidRPr="00A6383A">
                        <w:rPr>
                          <w:rFonts w:ascii="Times New Roman" w:hAnsi="Times New Roman"/>
                        </w:rPr>
                        <w:t xml:space="preserve">(worksite name) that all activities and events (examples of events may </w:t>
                      </w:r>
                      <w:proofErr w:type="gramStart"/>
                      <w:r w:rsidRPr="00A6383A">
                        <w:rPr>
                          <w:rFonts w:ascii="Times New Roman" w:hAnsi="Times New Roman"/>
                        </w:rPr>
                        <w:t>include:</w:t>
                      </w:r>
                      <w:proofErr w:type="gramEnd"/>
                      <w:r w:rsidRPr="00A6383A">
                        <w:rPr>
                          <w:rFonts w:ascii="Times New Roman" w:hAnsi="Times New Roman"/>
                        </w:rPr>
                        <w:t xml:space="preserve"> meetings, potluck events, catered events, community sponsored events i.e. health fairs, etc.) sponsored or supported by this organization will always include one or more of these healthier items: </w:t>
                      </w:r>
                    </w:p>
                    <w:p w14:paraId="0B535EC8" w14:textId="77777777" w:rsidR="00666887" w:rsidRPr="00A6383A" w:rsidRDefault="00666887" w:rsidP="00B10CC8">
                      <w:pPr>
                        <w:spacing w:after="0"/>
                        <w:rPr>
                          <w:rFonts w:ascii="Times New Roman" w:hAnsi="Times New Roman"/>
                        </w:rPr>
                      </w:pPr>
                    </w:p>
                    <w:p w14:paraId="1867C4F3" w14:textId="77777777" w:rsidR="00666887" w:rsidRPr="00A6383A" w:rsidRDefault="00666887" w:rsidP="00B10CC8">
                      <w:pPr>
                        <w:spacing w:after="0"/>
                        <w:rPr>
                          <w:rFonts w:ascii="Times New Roman" w:hAnsi="Times New Roman"/>
                          <w:b/>
                        </w:rPr>
                      </w:pPr>
                      <w:r w:rsidRPr="00A6383A">
                        <w:rPr>
                          <w:rFonts w:ascii="Times New Roman" w:hAnsi="Times New Roman"/>
                          <w:b/>
                        </w:rPr>
                        <w:t xml:space="preserve">• Fruits and/or vegetables </w:t>
                      </w:r>
                    </w:p>
                    <w:p w14:paraId="5FFB4AC8" w14:textId="77777777" w:rsidR="00666887" w:rsidRPr="00A6383A" w:rsidRDefault="00666887" w:rsidP="00B10CC8">
                      <w:pPr>
                        <w:spacing w:after="0"/>
                        <w:rPr>
                          <w:rFonts w:ascii="Times New Roman" w:hAnsi="Times New Roman"/>
                        </w:rPr>
                      </w:pPr>
                      <w:r w:rsidRPr="00A6383A">
                        <w:rPr>
                          <w:rFonts w:ascii="Times New Roman" w:hAnsi="Times New Roman"/>
                        </w:rPr>
                        <w:t xml:space="preserve">Examples of such items include fresh, frozen, canned or dried fruits (such as grapefruit, </w:t>
                      </w:r>
                    </w:p>
                    <w:p w14:paraId="4670D6D0" w14:textId="77777777" w:rsidR="00666887" w:rsidRPr="00A6383A" w:rsidRDefault="00666887" w:rsidP="00B10CC8">
                      <w:pPr>
                        <w:spacing w:after="0"/>
                        <w:rPr>
                          <w:rFonts w:ascii="Times New Roman" w:hAnsi="Times New Roman"/>
                        </w:rPr>
                      </w:pPr>
                      <w:r w:rsidRPr="00A6383A">
                        <w:rPr>
                          <w:rFonts w:ascii="Times New Roman" w:hAnsi="Times New Roman"/>
                        </w:rPr>
                        <w:t xml:space="preserve">oranges, apples, raisins or 100% fruit juices) and fresh, frozen or canned vegetables. </w:t>
                      </w:r>
                    </w:p>
                    <w:p w14:paraId="71EDC293" w14:textId="77777777" w:rsidR="00666887" w:rsidRPr="00A6383A" w:rsidRDefault="00666887" w:rsidP="00B10CC8">
                      <w:pPr>
                        <w:spacing w:after="0"/>
                        <w:rPr>
                          <w:rFonts w:ascii="Times New Roman" w:hAnsi="Times New Roman"/>
                        </w:rPr>
                      </w:pPr>
                    </w:p>
                    <w:p w14:paraId="494E7983" w14:textId="77777777" w:rsidR="00666887" w:rsidRPr="00A6383A" w:rsidRDefault="00666887" w:rsidP="00B10CC8">
                      <w:pPr>
                        <w:spacing w:after="0"/>
                        <w:rPr>
                          <w:rFonts w:ascii="Times New Roman" w:hAnsi="Times New Roman"/>
                          <w:b/>
                        </w:rPr>
                      </w:pPr>
                      <w:r w:rsidRPr="00A6383A">
                        <w:rPr>
                          <w:rFonts w:ascii="Times New Roman" w:hAnsi="Times New Roman"/>
                          <w:b/>
                        </w:rPr>
                        <w:t xml:space="preserve">• Low-fat milk and dairy products </w:t>
                      </w:r>
                    </w:p>
                    <w:p w14:paraId="62987705" w14:textId="77777777" w:rsidR="00666887" w:rsidRPr="00A6383A" w:rsidRDefault="00666887" w:rsidP="00B10CC8">
                      <w:pPr>
                        <w:spacing w:after="0"/>
                        <w:rPr>
                          <w:rFonts w:ascii="Times New Roman" w:hAnsi="Times New Roman"/>
                        </w:rPr>
                      </w:pPr>
                      <w:r w:rsidRPr="00A6383A">
                        <w:rPr>
                          <w:rFonts w:ascii="Times New Roman" w:hAnsi="Times New Roman"/>
                        </w:rPr>
                        <w:t xml:space="preserve">Examples include skim/nonfat or 1% milk; low fat and fat-free yogurt; cheese and ice </w:t>
                      </w:r>
                    </w:p>
                    <w:p w14:paraId="0E1AF241" w14:textId="77777777" w:rsidR="00666887" w:rsidRPr="00A6383A" w:rsidRDefault="00666887" w:rsidP="00B10CC8">
                      <w:pPr>
                        <w:spacing w:after="0"/>
                        <w:rPr>
                          <w:rFonts w:ascii="Times New Roman" w:hAnsi="Times New Roman"/>
                        </w:rPr>
                      </w:pPr>
                      <w:r w:rsidRPr="00A6383A">
                        <w:rPr>
                          <w:rFonts w:ascii="Times New Roman" w:hAnsi="Times New Roman"/>
                        </w:rPr>
                        <w:t xml:space="preserve">cream. </w:t>
                      </w:r>
                    </w:p>
                    <w:p w14:paraId="3ACC6F9F" w14:textId="77777777" w:rsidR="00666887" w:rsidRPr="00A6383A" w:rsidRDefault="00666887" w:rsidP="00B10CC8">
                      <w:pPr>
                        <w:spacing w:after="0"/>
                        <w:rPr>
                          <w:rFonts w:ascii="Times New Roman" w:hAnsi="Times New Roman"/>
                        </w:rPr>
                      </w:pPr>
                    </w:p>
                    <w:p w14:paraId="4FE2EF97" w14:textId="77777777" w:rsidR="00666887" w:rsidRPr="00A6383A" w:rsidRDefault="00666887" w:rsidP="00B10CC8">
                      <w:pPr>
                        <w:spacing w:after="0"/>
                        <w:rPr>
                          <w:rFonts w:ascii="Times New Roman" w:hAnsi="Times New Roman"/>
                          <w:b/>
                        </w:rPr>
                      </w:pPr>
                      <w:r w:rsidRPr="00A6383A">
                        <w:rPr>
                          <w:rFonts w:ascii="Times New Roman" w:hAnsi="Times New Roman"/>
                          <w:b/>
                        </w:rPr>
                        <w:t xml:space="preserve">• Foods made from grains (like wheat, rice and oats), especially whole grains </w:t>
                      </w:r>
                    </w:p>
                    <w:p w14:paraId="500E62F9" w14:textId="77777777" w:rsidR="00666887" w:rsidRPr="00A6383A" w:rsidRDefault="00666887" w:rsidP="00B10CC8">
                      <w:pPr>
                        <w:spacing w:after="0"/>
                        <w:rPr>
                          <w:rFonts w:ascii="Times New Roman" w:hAnsi="Times New Roman"/>
                        </w:rPr>
                      </w:pPr>
                      <w:r w:rsidRPr="00A6383A">
                        <w:rPr>
                          <w:rFonts w:ascii="Times New Roman" w:hAnsi="Times New Roman"/>
                        </w:rPr>
                        <w:t xml:space="preserve">Examples include low-fat whole wheat crackers, bread and pasta; whole grain </w:t>
                      </w:r>
                    </w:p>
                    <w:p w14:paraId="52F7D29B" w14:textId="77777777" w:rsidR="00666887" w:rsidRPr="00A6383A" w:rsidRDefault="00666887" w:rsidP="00B10CC8">
                      <w:pPr>
                        <w:spacing w:after="0"/>
                        <w:rPr>
                          <w:rFonts w:ascii="Times New Roman" w:hAnsi="Times New Roman"/>
                        </w:rPr>
                      </w:pPr>
                      <w:r w:rsidRPr="00A6383A">
                        <w:rPr>
                          <w:rFonts w:ascii="Times New Roman" w:hAnsi="Times New Roman"/>
                        </w:rPr>
                        <w:t xml:space="preserve">ready-to-eat cereal, low-fat baked tortilla chips, pita bread. </w:t>
                      </w:r>
                    </w:p>
                    <w:p w14:paraId="08577095" w14:textId="77777777" w:rsidR="00666887" w:rsidRPr="00A6383A" w:rsidRDefault="00666887" w:rsidP="00B10CC8">
                      <w:pPr>
                        <w:spacing w:after="0"/>
                        <w:rPr>
                          <w:rFonts w:ascii="Times New Roman" w:hAnsi="Times New Roman"/>
                        </w:rPr>
                      </w:pPr>
                    </w:p>
                    <w:p w14:paraId="1D86C9AA" w14:textId="77777777" w:rsidR="00666887" w:rsidRPr="00A6383A" w:rsidRDefault="00666887" w:rsidP="00B10CC8">
                      <w:pPr>
                        <w:spacing w:after="0"/>
                        <w:rPr>
                          <w:rFonts w:ascii="Times New Roman" w:hAnsi="Times New Roman"/>
                          <w:b/>
                        </w:rPr>
                      </w:pPr>
                      <w:r w:rsidRPr="00A6383A">
                        <w:rPr>
                          <w:rFonts w:ascii="Times New Roman" w:hAnsi="Times New Roman"/>
                          <w:b/>
                        </w:rPr>
                        <w:t xml:space="preserve">• Water </w:t>
                      </w:r>
                    </w:p>
                    <w:p w14:paraId="56F347D0" w14:textId="77777777" w:rsidR="00666887" w:rsidRDefault="00666887" w:rsidP="00B10CC8">
                      <w:pPr>
                        <w:spacing w:after="0"/>
                        <w:rPr>
                          <w:rFonts w:ascii="Times New Roman" w:hAnsi="Times New Roman"/>
                        </w:rPr>
                      </w:pPr>
                    </w:p>
                    <w:p w14:paraId="4E16D439" w14:textId="77777777" w:rsidR="00666887" w:rsidRDefault="00666887" w:rsidP="00B10CC8">
                      <w:pPr>
                        <w:spacing w:after="0"/>
                        <w:rPr>
                          <w:rFonts w:ascii="Times New Roman" w:hAnsi="Times New Roman"/>
                          <w:sz w:val="20"/>
                          <w:szCs w:val="20"/>
                        </w:rPr>
                      </w:pPr>
                      <w:r>
                        <w:rPr>
                          <w:rFonts w:ascii="Times New Roman" w:hAnsi="Times New Roman"/>
                          <w:sz w:val="20"/>
                          <w:szCs w:val="20"/>
                        </w:rPr>
                        <w:t xml:space="preserve">From </w:t>
                      </w:r>
                      <w:hyperlink r:id="rId14" w:history="1">
                        <w:r w:rsidRPr="00877E0F">
                          <w:rPr>
                            <w:rStyle w:val="Hyperlink"/>
                            <w:rFonts w:ascii="Times New Roman" w:hAnsi="Times New Roman"/>
                            <w:sz w:val="20"/>
                            <w:szCs w:val="20"/>
                          </w:rPr>
                          <w:t>http://www.eatsmartmovemorenc.com/NCHealthSmartTlkt/EatSmartWrkBk.html</w:t>
                        </w:r>
                      </w:hyperlink>
                    </w:p>
                    <w:p w14:paraId="5CD86A7E" w14:textId="77777777" w:rsidR="00666887" w:rsidRPr="00AB7BA1" w:rsidRDefault="00666887" w:rsidP="00B10CC8">
                      <w:pPr>
                        <w:spacing w:after="0"/>
                        <w:rPr>
                          <w:rFonts w:ascii="Times New Roman" w:hAnsi="Times New Roman"/>
                          <w:sz w:val="20"/>
                          <w:szCs w:val="20"/>
                        </w:rPr>
                      </w:pPr>
                    </w:p>
                    <w:p w14:paraId="757A512A" w14:textId="77777777" w:rsidR="00666887" w:rsidRPr="00676570" w:rsidRDefault="00666887" w:rsidP="00666887">
                      <w:pPr>
                        <w:rPr>
                          <w:rFonts w:ascii="Times New Roman" w:hAnsi="Times New Roman"/>
                        </w:rPr>
                      </w:pPr>
                    </w:p>
                  </w:txbxContent>
                </v:textbox>
                <w10:wrap type="square"/>
              </v:shape>
            </w:pict>
          </mc:Fallback>
        </mc:AlternateContent>
      </w:r>
      <w:r w:rsidRPr="00666887">
        <w:rPr>
          <w:rFonts w:ascii="Times New Roman" w:eastAsia="Calibri" w:hAnsi="Times New Roman"/>
        </w:rPr>
        <w:t>From Eat Smart, Move More North Carolina:</w:t>
      </w:r>
    </w:p>
    <w:p w14:paraId="70FABFA0" w14:textId="77777777" w:rsidR="00666887" w:rsidRPr="00666887" w:rsidRDefault="00666887" w:rsidP="00666887">
      <w:pPr>
        <w:spacing w:after="0" w:line="240" w:lineRule="auto"/>
        <w:rPr>
          <w:rFonts w:ascii="Times New Roman" w:eastAsia="Calibri" w:hAnsi="Times New Roman"/>
        </w:rPr>
      </w:pPr>
    </w:p>
    <w:p w14:paraId="5E965AC7" w14:textId="77777777" w:rsidR="00666887" w:rsidRPr="00666887" w:rsidRDefault="00666887" w:rsidP="00666887">
      <w:pPr>
        <w:spacing w:after="0" w:line="240" w:lineRule="auto"/>
        <w:rPr>
          <w:rFonts w:ascii="Times New Roman" w:eastAsia="Calibri" w:hAnsi="Times New Roman"/>
        </w:rPr>
      </w:pPr>
      <w:r w:rsidRPr="00666887">
        <w:rPr>
          <w:rFonts w:ascii="Times New Roman" w:eastAsia="Calibri" w:hAnsi="Times New Roman"/>
          <w:sz w:val="24"/>
          <w:szCs w:val="24"/>
        </w:rPr>
        <w:br/>
      </w:r>
      <w:bookmarkStart w:id="0" w:name="_GoBack"/>
      <w:bookmarkEnd w:id="0"/>
    </w:p>
    <w:p w14:paraId="492575A9" w14:textId="77777777" w:rsidR="00666887" w:rsidRPr="00666887" w:rsidRDefault="00666887" w:rsidP="00666887">
      <w:pPr>
        <w:spacing w:after="0" w:line="240" w:lineRule="auto"/>
        <w:rPr>
          <w:rFonts w:eastAsia="Calibri"/>
          <w:sz w:val="24"/>
          <w:szCs w:val="24"/>
        </w:rPr>
      </w:pPr>
      <w:r w:rsidRPr="00666887">
        <w:rPr>
          <w:rFonts w:ascii="Times New Roman" w:eastAsia="Calibri" w:hAnsi="Times New Roman"/>
        </w:rPr>
        <w:t xml:space="preserve">For more information on nutrition policy development and implementation, please refer to the </w:t>
      </w:r>
      <w:r w:rsidRPr="00666887">
        <w:rPr>
          <w:rFonts w:ascii="Times New Roman" w:eastAsia="Calibri" w:hAnsi="Times New Roman"/>
          <w:i/>
        </w:rPr>
        <w:t>Work Healthy Georgia</w:t>
      </w:r>
      <w:r w:rsidRPr="00666887">
        <w:rPr>
          <w:rFonts w:ascii="Times New Roman" w:eastAsia="Calibri" w:hAnsi="Times New Roman"/>
        </w:rPr>
        <w:t xml:space="preserve"> toolkit at </w:t>
      </w:r>
      <w:hyperlink r:id="rId15" w:history="1">
        <w:r w:rsidRPr="00666887">
          <w:rPr>
            <w:rFonts w:ascii="Times New Roman" w:eastAsia="Calibri" w:hAnsi="Times New Roman"/>
            <w:color w:val="0563C1"/>
            <w:u w:val="single"/>
          </w:rPr>
          <w:t>https://dph.georgia.gov/working-on-health</w:t>
        </w:r>
      </w:hyperlink>
    </w:p>
    <w:p w14:paraId="59119000" w14:textId="77777777" w:rsidR="00E6174A" w:rsidRDefault="00E6174A" w:rsidP="00D4328C">
      <w:pPr>
        <w:tabs>
          <w:tab w:val="left" w:pos="5040"/>
        </w:tabs>
        <w:spacing w:after="0" w:line="240" w:lineRule="auto"/>
        <w:rPr>
          <w:rFonts w:ascii="Arial" w:eastAsia="Calibri" w:hAnsi="Arial" w:cs="Arial"/>
        </w:rPr>
      </w:pPr>
    </w:p>
    <w:p w14:paraId="307228E3" w14:textId="417248B6" w:rsidR="00E6174A" w:rsidRPr="00D4328C" w:rsidRDefault="00E6174A" w:rsidP="00D4328C">
      <w:pPr>
        <w:tabs>
          <w:tab w:val="left" w:pos="5040"/>
        </w:tabs>
        <w:spacing w:after="0" w:line="240" w:lineRule="auto"/>
        <w:rPr>
          <w:rFonts w:ascii="Arial" w:eastAsia="Calibri" w:hAnsi="Arial" w:cs="Arial"/>
        </w:rPr>
      </w:pPr>
    </w:p>
    <w:sectPr w:rsidR="00E6174A" w:rsidRPr="00D4328C" w:rsidSect="00CA7AF3">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5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00CC2" w14:textId="77777777" w:rsidR="005A2184" w:rsidRDefault="005A2184" w:rsidP="000F3CFC">
      <w:pPr>
        <w:spacing w:after="0" w:line="240" w:lineRule="auto"/>
      </w:pPr>
      <w:r>
        <w:separator/>
      </w:r>
    </w:p>
  </w:endnote>
  <w:endnote w:type="continuationSeparator" w:id="0">
    <w:p w14:paraId="763EE970" w14:textId="77777777" w:rsidR="005A2184" w:rsidRDefault="005A2184" w:rsidP="000F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C078E" w14:textId="77777777" w:rsidR="006B331B" w:rsidRDefault="006B3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7E5A8" w14:textId="77777777" w:rsidR="00187287" w:rsidRDefault="00187287" w:rsidP="00187287">
    <w:pPr>
      <w:pStyle w:val="Footer"/>
      <w:jc w:val="right"/>
    </w:pPr>
    <w:r>
      <w:rPr>
        <w:noProof/>
      </w:rPr>
      <w:drawing>
        <wp:inline distT="0" distB="0" distL="0" distR="0" wp14:anchorId="52EBBCAE" wp14:editId="38B23DD9">
          <wp:extent cx="4672584" cy="387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7B7E" w14:textId="77777777" w:rsidR="00F548D8" w:rsidRDefault="00F548D8" w:rsidP="00F548D8">
    <w:pPr>
      <w:pStyle w:val="Footer"/>
      <w:jc w:val="right"/>
    </w:pPr>
    <w:r>
      <w:rPr>
        <w:noProof/>
      </w:rPr>
      <w:drawing>
        <wp:inline distT="0" distB="0" distL="0" distR="0" wp14:anchorId="23058DD5" wp14:editId="271EF4EE">
          <wp:extent cx="4672584" cy="38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76A24" w14:textId="77777777" w:rsidR="005A2184" w:rsidRDefault="005A2184" w:rsidP="000F3CFC">
      <w:pPr>
        <w:spacing w:after="0" w:line="240" w:lineRule="auto"/>
      </w:pPr>
      <w:r>
        <w:separator/>
      </w:r>
    </w:p>
  </w:footnote>
  <w:footnote w:type="continuationSeparator" w:id="0">
    <w:p w14:paraId="4DBB7927" w14:textId="77777777" w:rsidR="005A2184" w:rsidRDefault="005A2184" w:rsidP="000F3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01DD" w14:textId="77777777" w:rsidR="006B331B" w:rsidRDefault="006B3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B32C" w14:textId="77777777" w:rsidR="000F0AFD" w:rsidRPr="00D4328C" w:rsidRDefault="000F0AFD">
    <w:pPr>
      <w:pStyle w:val="Header"/>
      <w:rPr>
        <w:rFonts w:ascii="Arial" w:hAnsi="Arial" w:cs="Arial"/>
        <w:sz w:val="16"/>
        <w:szCs w:val="16"/>
      </w:rPr>
    </w:pPr>
    <w:r w:rsidRPr="00D4328C">
      <w:rPr>
        <w:rFonts w:ascii="Arial" w:hAnsi="Arial" w:cs="Arial"/>
        <w:sz w:val="16"/>
        <w:szCs w:val="16"/>
      </w:rPr>
      <w:tab/>
    </w:r>
    <w:r w:rsidRPr="00D4328C">
      <w:rPr>
        <w:rFonts w:ascii="Arial" w:hAnsi="Arial" w:cs="Arial"/>
        <w:sz w:val="16"/>
        <w:szCs w:val="16"/>
      </w:rPr>
      <w:tab/>
    </w:r>
    <w:sdt>
      <w:sdtPr>
        <w:rPr>
          <w:rFonts w:ascii="Arial" w:hAnsi="Arial" w:cs="Arial"/>
          <w:sz w:val="16"/>
          <w:szCs w:val="16"/>
        </w:rPr>
        <w:id w:val="-1817797260"/>
        <w:docPartObj>
          <w:docPartGallery w:val="Page Numbers (Top of Page)"/>
          <w:docPartUnique/>
        </w:docPartObj>
      </w:sdtPr>
      <w:sdtEndPr/>
      <w:sdtContent>
        <w:r w:rsidRPr="00D4328C">
          <w:rPr>
            <w:rFonts w:ascii="Arial" w:hAnsi="Arial" w:cs="Arial"/>
            <w:sz w:val="16"/>
            <w:szCs w:val="16"/>
          </w:rPr>
          <w:t xml:space="preserve">Page </w:t>
        </w:r>
        <w:r w:rsidRPr="00D4328C">
          <w:rPr>
            <w:rFonts w:ascii="Arial" w:hAnsi="Arial" w:cs="Arial"/>
            <w:bCs/>
            <w:sz w:val="16"/>
            <w:szCs w:val="16"/>
          </w:rPr>
          <w:fldChar w:fldCharType="begin"/>
        </w:r>
        <w:r w:rsidRPr="00D4328C">
          <w:rPr>
            <w:rFonts w:ascii="Arial" w:hAnsi="Arial" w:cs="Arial"/>
            <w:bCs/>
            <w:sz w:val="16"/>
            <w:szCs w:val="16"/>
          </w:rPr>
          <w:instrText xml:space="preserve"> PAGE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r w:rsidRPr="00D4328C">
          <w:rPr>
            <w:rFonts w:ascii="Arial" w:hAnsi="Arial" w:cs="Arial"/>
            <w:sz w:val="16"/>
            <w:szCs w:val="16"/>
          </w:rPr>
          <w:t xml:space="preserve"> of </w:t>
        </w:r>
        <w:r w:rsidRPr="00D4328C">
          <w:rPr>
            <w:rFonts w:ascii="Arial" w:hAnsi="Arial" w:cs="Arial"/>
            <w:bCs/>
            <w:sz w:val="16"/>
            <w:szCs w:val="16"/>
          </w:rPr>
          <w:fldChar w:fldCharType="begin"/>
        </w:r>
        <w:r w:rsidRPr="00D4328C">
          <w:rPr>
            <w:rFonts w:ascii="Arial" w:hAnsi="Arial" w:cs="Arial"/>
            <w:bCs/>
            <w:sz w:val="16"/>
            <w:szCs w:val="16"/>
          </w:rPr>
          <w:instrText xml:space="preserve"> NUMPAGES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sdtContent>
    </w:sdt>
  </w:p>
  <w:p w14:paraId="2AC19599" w14:textId="77777777" w:rsidR="00D248AF" w:rsidRDefault="00D24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802A" w14:textId="77777777" w:rsidR="00F548D8" w:rsidRDefault="006B331B">
    <w:pPr>
      <w:pStyle w:val="Header"/>
    </w:pPr>
    <w:r>
      <w:rPr>
        <w:noProof/>
      </w:rPr>
      <w:drawing>
        <wp:inline distT="0" distB="0" distL="0" distR="0" wp14:anchorId="28FB711F" wp14:editId="512F6A15">
          <wp:extent cx="5943600" cy="107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eader.pdf"/>
                  <pic:cNvPicPr/>
                </pic:nvPicPr>
                <pic:blipFill>
                  <a:blip r:embed="rId1">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A8F"/>
    <w:multiLevelType w:val="hybridMultilevel"/>
    <w:tmpl w:val="A3BC1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C344BE"/>
    <w:multiLevelType w:val="hybridMultilevel"/>
    <w:tmpl w:val="FFC2506C"/>
    <w:lvl w:ilvl="0" w:tplc="04090001">
      <w:start w:val="1"/>
      <w:numFmt w:val="bullet"/>
      <w:lvlText w:val=""/>
      <w:lvlJc w:val="left"/>
      <w:pPr>
        <w:ind w:left="2150" w:hanging="360"/>
      </w:pPr>
      <w:rPr>
        <w:rFonts w:ascii="Symbol" w:hAnsi="Symbol"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2" w15:restartNumberingAfterBreak="0">
    <w:nsid w:val="1F5C4DE0"/>
    <w:multiLevelType w:val="hybridMultilevel"/>
    <w:tmpl w:val="FEE4FE24"/>
    <w:lvl w:ilvl="0" w:tplc="7062CAA8">
      <w:start w:val="1"/>
      <w:numFmt w:val="bullet"/>
      <w:suff w:val="space"/>
      <w:lvlText w:val=""/>
      <w:lvlJc w:val="left"/>
      <w:pPr>
        <w:ind w:left="864" w:hanging="144"/>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51F60E2D"/>
    <w:multiLevelType w:val="hybridMultilevel"/>
    <w:tmpl w:val="0C208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Q0tbQwMDU0MzYwMzZU0lEKTi0uzszPAykwrAUA9V05/iwAAAA="/>
  </w:docVars>
  <w:rsids>
    <w:rsidRoot w:val="00CA7AF3"/>
    <w:rsid w:val="00084165"/>
    <w:rsid w:val="000E5A72"/>
    <w:rsid w:val="000F0AFD"/>
    <w:rsid w:val="000F3CFC"/>
    <w:rsid w:val="00110A09"/>
    <w:rsid w:val="0018365B"/>
    <w:rsid w:val="00187287"/>
    <w:rsid w:val="0019558F"/>
    <w:rsid w:val="002B102F"/>
    <w:rsid w:val="0031387E"/>
    <w:rsid w:val="0036544D"/>
    <w:rsid w:val="00412842"/>
    <w:rsid w:val="005A2184"/>
    <w:rsid w:val="005B1067"/>
    <w:rsid w:val="00666887"/>
    <w:rsid w:val="006B331B"/>
    <w:rsid w:val="007A6E5E"/>
    <w:rsid w:val="007E208A"/>
    <w:rsid w:val="008036B3"/>
    <w:rsid w:val="00945BE5"/>
    <w:rsid w:val="00A048AE"/>
    <w:rsid w:val="00AB4D50"/>
    <w:rsid w:val="00B10CC8"/>
    <w:rsid w:val="00B52E24"/>
    <w:rsid w:val="00BC26FB"/>
    <w:rsid w:val="00CA7AF3"/>
    <w:rsid w:val="00D248AF"/>
    <w:rsid w:val="00D4328C"/>
    <w:rsid w:val="00D72184"/>
    <w:rsid w:val="00D86854"/>
    <w:rsid w:val="00DA3D07"/>
    <w:rsid w:val="00DB7022"/>
    <w:rsid w:val="00E222CA"/>
    <w:rsid w:val="00E455BE"/>
    <w:rsid w:val="00E6174A"/>
    <w:rsid w:val="00EB0FBA"/>
    <w:rsid w:val="00EB64AE"/>
    <w:rsid w:val="00F548D8"/>
    <w:rsid w:val="00F6133A"/>
    <w:rsid w:val="00FD6D8D"/>
    <w:rsid w:val="00FE1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863466"/>
  <w15:chartTrackingRefBased/>
  <w15:docId w15:val="{52F52B22-C038-49FA-83FD-477B112C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0AFD"/>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CFC"/>
  </w:style>
  <w:style w:type="paragraph" w:styleId="Footer">
    <w:name w:val="footer"/>
    <w:basedOn w:val="Normal"/>
    <w:link w:val="FooterChar"/>
    <w:uiPriority w:val="99"/>
    <w:unhideWhenUsed/>
    <w:rsid w:val="000F3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CFC"/>
  </w:style>
  <w:style w:type="paragraph" w:styleId="NoSpacing">
    <w:name w:val="No Spacing"/>
    <w:uiPriority w:val="1"/>
    <w:qFormat/>
    <w:rsid w:val="00AB4D50"/>
    <w:pPr>
      <w:spacing w:after="0" w:line="240" w:lineRule="auto"/>
    </w:pPr>
  </w:style>
  <w:style w:type="character" w:styleId="Hyperlink">
    <w:name w:val="Hyperlink"/>
    <w:uiPriority w:val="99"/>
    <w:unhideWhenUsed/>
    <w:rsid w:val="000F0AFD"/>
    <w:rPr>
      <w:color w:val="0563C1"/>
      <w:u w:val="single"/>
    </w:rPr>
  </w:style>
  <w:style w:type="character" w:styleId="Strong">
    <w:name w:val="Strong"/>
    <w:uiPriority w:val="22"/>
    <w:qFormat/>
    <w:rsid w:val="000F0AFD"/>
    <w:rPr>
      <w:b/>
      <w:bCs/>
      <w:color w:val="auto"/>
    </w:rPr>
  </w:style>
  <w:style w:type="character" w:styleId="FollowedHyperlink">
    <w:name w:val="FollowedHyperlink"/>
    <w:basedOn w:val="DefaultParagraphFont"/>
    <w:uiPriority w:val="99"/>
    <w:semiHidden/>
    <w:unhideWhenUsed/>
    <w:rsid w:val="000F0AFD"/>
    <w:rPr>
      <w:color w:val="954F72" w:themeColor="followedHyperlink"/>
      <w:u w:val="single"/>
    </w:rPr>
  </w:style>
  <w:style w:type="paragraph" w:styleId="ListParagraph">
    <w:name w:val="List Paragraph"/>
    <w:basedOn w:val="Normal"/>
    <w:uiPriority w:val="34"/>
    <w:qFormat/>
    <w:rsid w:val="000F0AFD"/>
    <w:pPr>
      <w:ind w:left="720"/>
      <w:contextualSpacing/>
    </w:pPr>
  </w:style>
  <w:style w:type="paragraph" w:styleId="BalloonText">
    <w:name w:val="Balloon Text"/>
    <w:basedOn w:val="Normal"/>
    <w:link w:val="BalloonTextChar"/>
    <w:uiPriority w:val="99"/>
    <w:semiHidden/>
    <w:unhideWhenUsed/>
    <w:rsid w:val="00E6174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6174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atsmartmovemorenc.com/NCHealthSmartTlkt/EatSmartWrkBk.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partnership4health.org/assets/etoFileBrowser/Healthy-foods-policy_TEMPLATE_2013.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artnership4health.org/assets/etoFileBrowser/Healthy-foods-policy_TEMPLATE_2013.pdf" TargetMode="External"/><Relationship Id="rId5" Type="http://schemas.openxmlformats.org/officeDocument/2006/relationships/numbering" Target="numbering.xml"/><Relationship Id="rId15" Type="http://schemas.openxmlformats.org/officeDocument/2006/relationships/hyperlink" Target="https://dph.georgia.gov/working-on-healt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atsmartmovemorenc.com/NCHealthSmartTlkt/EatSmartWrkBk.htm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beasley\AppData\Local\Microsoft\Windows\INetCache\Content.Outlook\NC2ZKPB3\DPHLetterhead_a%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c0417ab-d2e7-45cd-8a5a-511ee909dc1a">
      <UserInfo>
        <DisplayName>Coleman, Charnessa</DisplayName>
        <AccountId>4690</AccountId>
        <AccountType/>
      </UserInfo>
      <UserInfo>
        <DisplayName>DPH-capitolfitness</DisplayName>
        <AccountId>984</AccountId>
        <AccountType/>
      </UserInfo>
      <UserInfo>
        <DisplayName>Clifton, Tonia</DisplayName>
        <AccountId>1452</AccountId>
        <AccountType/>
      </UserInfo>
    </SharedWithUsers>
    <Category xmlns="6b0fd317-a64e-44a5-b684-db16becee6d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BA98E4D529C14AB2AB7BD858EBEEC0" ma:contentTypeVersion="5" ma:contentTypeDescription="Create a new document." ma:contentTypeScope="" ma:versionID="7289189bf7bbe0e78426d9e8ed28a1ea">
  <xsd:schema xmlns:xsd="http://www.w3.org/2001/XMLSchema" xmlns:xs="http://www.w3.org/2001/XMLSchema" xmlns:p="http://schemas.microsoft.com/office/2006/metadata/properties" xmlns:ns2="1c0417ab-d2e7-45cd-8a5a-511ee909dc1a" xmlns:ns3="6b0fd317-a64e-44a5-b684-db16becee6d3" targetNamespace="http://schemas.microsoft.com/office/2006/metadata/properties" ma:root="true" ma:fieldsID="7c482806dd58ab31069ceb511bf1149f" ns2:_="" ns3:_="">
    <xsd:import namespace="1c0417ab-d2e7-45cd-8a5a-511ee909dc1a"/>
    <xsd:import namespace="6b0fd317-a64e-44a5-b684-db16becee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17ab-d2e7-45cd-8a5a-511ee909d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fd317-a64e-44a5-b684-db16becee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ategory" ma:index="12" nillable="true" ma:displayName="Category" ma:format="Dropdown" ma:internalName="Category">
      <xsd:simpleType>
        <xsd:restriction base="dms:Choice">
          <xsd:enumeration value="Gateway Post"/>
          <xsd:enumeration value="Telehealth"/>
          <xsd:enumeration value="Time &amp; Labor"/>
          <xsd:enumeration value="T &amp; L Absence Mgmt Employee Self Service"/>
          <xsd:enumeration value="T &amp; L Absence Mgmt Manager Self Service"/>
          <xsd:enumeration value="T &amp; L HOURLY &amp; NON-EXEMPT Employee Self Service"/>
          <xsd:enumeration value="T &amp; L EXEMPT Employee Self Service"/>
          <xsd:enumeration value="T &amp; L MANAGER Self Service"/>
          <xsd:enumeration value="Training &amp; Development"/>
          <xsd:enumeration value="Travel &amp; Expens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2B2EE-5397-4D9C-A7E8-CADC17784570}">
  <ds:schemaRefs>
    <ds:schemaRef ds:uri="http://schemas.microsoft.com/sharepoint/v3/contenttype/forms"/>
  </ds:schemaRefs>
</ds:datastoreItem>
</file>

<file path=customXml/itemProps2.xml><?xml version="1.0" encoding="utf-8"?>
<ds:datastoreItem xmlns:ds="http://schemas.openxmlformats.org/officeDocument/2006/customXml" ds:itemID="{8D683E8D-9D49-406B-BBCE-EB1FB614E474}">
  <ds:schemaRefs>
    <ds:schemaRef ds:uri="http://schemas.microsoft.com/office/2006/metadata/properties"/>
    <ds:schemaRef ds:uri="http://schemas.microsoft.com/office/infopath/2007/PartnerControls"/>
    <ds:schemaRef ds:uri="1c0417ab-d2e7-45cd-8a5a-511ee909dc1a"/>
    <ds:schemaRef ds:uri="6b0fd317-a64e-44a5-b684-db16becee6d3"/>
  </ds:schemaRefs>
</ds:datastoreItem>
</file>

<file path=customXml/itemProps3.xml><?xml version="1.0" encoding="utf-8"?>
<ds:datastoreItem xmlns:ds="http://schemas.openxmlformats.org/officeDocument/2006/customXml" ds:itemID="{8657E5B2-A2EB-40F2-88F7-B9DD4F403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17ab-d2e7-45cd-8a5a-511ee909dc1a"/>
    <ds:schemaRef ds:uri="6b0fd317-a64e-44a5-b684-db16becee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77379D-F4F4-4321-A242-9E88F73BD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DPHLetterhead_a (003)</Template>
  <TotalTime>4</TotalTime>
  <Pages>2</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Letterhead</dc:title>
  <dc:subject/>
  <dc:creator>Beasley, Tammy</dc:creator>
  <cp:keywords/>
  <dc:description/>
  <cp:lastModifiedBy>Childs, Monyette</cp:lastModifiedBy>
  <cp:revision>4</cp:revision>
  <cp:lastPrinted>2019-03-04T19:05:00Z</cp:lastPrinted>
  <dcterms:created xsi:type="dcterms:W3CDTF">2019-10-02T15:46:00Z</dcterms:created>
  <dcterms:modified xsi:type="dcterms:W3CDTF">2019-10-02T16:16:00Z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0x01010003BA98E4D529C14AB2AB7BD858EBEEC0</vt:lpwstr>
  </property>
</Properties>
</file>